
<file path=[Content_Types].xml><?xml version="1.0" encoding="utf-8"?>
<Types xmlns="http://schemas.openxmlformats.org/package/2006/content-types">
  <Default Extension="bin" ContentType="application/vnd.ms-office.activeX"/>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656567" w14:textId="106441EA" w:rsidR="00B33C7B" w:rsidRPr="00B33C7B" w:rsidRDefault="00BA6440" w:rsidP="00B33C7B">
      <w:pPr>
        <w:spacing w:before="100" w:beforeAutospacing="1" w:after="100" w:afterAutospacing="1"/>
        <w:rPr>
          <w:rFonts w:ascii="Times New Roman" w:hAnsi="Times New Roman"/>
          <w:sz w:val="24"/>
          <w:szCs w:val="24"/>
          <w:lang w:val="en-CA" w:eastAsia="en-CA"/>
        </w:rPr>
      </w:pPr>
      <w:r>
        <w:rPr>
          <w:rFonts w:ascii="Times New Roman" w:hAnsi="Times New Roman"/>
          <w:noProof/>
          <w:sz w:val="24"/>
          <w:szCs w:val="24"/>
          <w:lang w:val="en-CA" w:eastAsia="en-CA"/>
        </w:rPr>
        <w:drawing>
          <wp:anchor distT="0" distB="0" distL="114300" distR="114300" simplePos="0" relativeHeight="251672576" behindDoc="0" locked="0" layoutInCell="1" allowOverlap="1" wp14:anchorId="287D209B" wp14:editId="403FDE97">
            <wp:simplePos x="0" y="0"/>
            <wp:positionH relativeFrom="column">
              <wp:posOffset>-146685</wp:posOffset>
            </wp:positionH>
            <wp:positionV relativeFrom="paragraph">
              <wp:posOffset>-30398</wp:posOffset>
            </wp:positionV>
            <wp:extent cx="2118995" cy="728345"/>
            <wp:effectExtent l="0" t="0" r="0" b="0"/>
            <wp:wrapNone/>
            <wp:docPr id="9050592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59272" name="Picture 905059272"/>
                    <pic:cNvPicPr/>
                  </pic:nvPicPr>
                  <pic:blipFill>
                    <a:blip r:embed="rId11"/>
                    <a:stretch>
                      <a:fillRect/>
                    </a:stretch>
                  </pic:blipFill>
                  <pic:spPr>
                    <a:xfrm>
                      <a:off x="0" y="0"/>
                      <a:ext cx="2118995" cy="728345"/>
                    </a:xfrm>
                    <a:prstGeom prst="rect">
                      <a:avLst/>
                    </a:prstGeom>
                  </pic:spPr>
                </pic:pic>
              </a:graphicData>
            </a:graphic>
            <wp14:sizeRelH relativeFrom="page">
              <wp14:pctWidth>0</wp14:pctWidth>
            </wp14:sizeRelH>
            <wp14:sizeRelV relativeFrom="page">
              <wp14:pctHeight>0</wp14:pctHeight>
            </wp14:sizeRelV>
          </wp:anchor>
        </w:drawing>
      </w:r>
      <w:r w:rsidR="009F36EB">
        <w:rPr>
          <w:rFonts w:ascii="Times New Roman" w:hAnsi="Times New Roman"/>
          <w:noProof/>
          <w:sz w:val="24"/>
          <w:szCs w:val="24"/>
          <w:lang w:val="en-CA" w:eastAsia="en-CA"/>
        </w:rPr>
        <w:drawing>
          <wp:anchor distT="0" distB="0" distL="114300" distR="114300" simplePos="0" relativeHeight="251671552" behindDoc="0" locked="0" layoutInCell="1" allowOverlap="1" wp14:anchorId="5769117A" wp14:editId="02884E33">
            <wp:simplePos x="0" y="0"/>
            <wp:positionH relativeFrom="margin">
              <wp:posOffset>5034280</wp:posOffset>
            </wp:positionH>
            <wp:positionV relativeFrom="paragraph">
              <wp:posOffset>88477</wp:posOffset>
            </wp:positionV>
            <wp:extent cx="1821180" cy="514350"/>
            <wp:effectExtent l="0" t="0" r="7620" b="0"/>
            <wp:wrapNone/>
            <wp:docPr id="139109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9210" name="Picture 139109210"/>
                    <pic:cNvPicPr/>
                  </pic:nvPicPr>
                  <pic:blipFill>
                    <a:blip r:embed="rId12"/>
                    <a:stretch>
                      <a:fillRect/>
                    </a:stretch>
                  </pic:blipFill>
                  <pic:spPr>
                    <a:xfrm>
                      <a:off x="0" y="0"/>
                      <a:ext cx="1821180" cy="514350"/>
                    </a:xfrm>
                    <a:prstGeom prst="rect">
                      <a:avLst/>
                    </a:prstGeom>
                  </pic:spPr>
                </pic:pic>
              </a:graphicData>
            </a:graphic>
            <wp14:sizeRelH relativeFrom="margin">
              <wp14:pctWidth>0</wp14:pctWidth>
            </wp14:sizeRelH>
            <wp14:sizeRelV relativeFrom="margin">
              <wp14:pctHeight>0</wp14:pctHeight>
            </wp14:sizeRelV>
          </wp:anchor>
        </w:drawing>
      </w:r>
    </w:p>
    <w:p w14:paraId="124ADA10" w14:textId="637DA63A" w:rsidR="007E7FEB" w:rsidRPr="0051596B" w:rsidRDefault="007E7FEB" w:rsidP="00AD3B2D">
      <w:pPr>
        <w:spacing w:before="100" w:beforeAutospacing="1" w:after="100" w:afterAutospacing="1"/>
        <w:rPr>
          <w:rFonts w:asciiTheme="minorBidi" w:eastAsiaTheme="majorEastAsia" w:hAnsiTheme="minorBidi" w:cstheme="minorBidi"/>
          <w:b/>
          <w:bCs/>
          <w:sz w:val="44"/>
          <w:szCs w:val="44"/>
          <w:lang w:val="en-CA"/>
        </w:rPr>
      </w:pPr>
    </w:p>
    <w:p w14:paraId="404B6FEA" w14:textId="3721610A" w:rsidR="00C74256" w:rsidRPr="0076172C" w:rsidRDefault="003E2B64" w:rsidP="00466CC9">
      <w:pPr>
        <w:ind w:left="187"/>
        <w:jc w:val="center"/>
        <w:rPr>
          <w:rFonts w:asciiTheme="minorBidi" w:eastAsiaTheme="majorEastAsia" w:hAnsiTheme="minorBidi" w:cstheme="minorBidi"/>
          <w:b/>
          <w:bCs/>
          <w:sz w:val="36"/>
          <w:szCs w:val="36"/>
        </w:rPr>
      </w:pPr>
      <w:r w:rsidRPr="0076172C">
        <w:rPr>
          <w:rFonts w:asciiTheme="minorBidi" w:eastAsiaTheme="majorEastAsia" w:hAnsiTheme="minorBidi" w:cstheme="minorBidi"/>
          <w:b/>
          <w:bCs/>
          <w:sz w:val="36"/>
          <w:szCs w:val="36"/>
        </w:rPr>
        <w:t>Sample Submission Form</w:t>
      </w:r>
      <w:r w:rsidR="0025372C" w:rsidRPr="0076172C">
        <w:rPr>
          <w:rFonts w:asciiTheme="minorBidi" w:eastAsiaTheme="majorEastAsia" w:hAnsiTheme="minorBidi" w:cstheme="minorBidi"/>
          <w:b/>
          <w:bCs/>
          <w:sz w:val="36"/>
          <w:szCs w:val="36"/>
        </w:rPr>
        <w:t xml:space="preserve"> </w:t>
      </w:r>
    </w:p>
    <w:p w14:paraId="4241A49D" w14:textId="6F4883F1" w:rsidR="00DA771D" w:rsidRPr="002351AB" w:rsidRDefault="00C74256" w:rsidP="00466CC9">
      <w:pPr>
        <w:ind w:left="187"/>
        <w:jc w:val="center"/>
        <w:rPr>
          <w:rFonts w:asciiTheme="minorBidi" w:eastAsiaTheme="majorEastAsia" w:hAnsiTheme="minorBidi" w:cstheme="minorBidi"/>
          <w:b/>
          <w:bCs/>
          <w:szCs w:val="22"/>
        </w:rPr>
      </w:pPr>
      <w:r w:rsidRPr="002351AB">
        <w:rPr>
          <w:rFonts w:asciiTheme="minorBidi" w:eastAsiaTheme="majorEastAsia" w:hAnsiTheme="minorBidi" w:cstheme="minorBidi"/>
          <w:b/>
          <w:bCs/>
          <w:szCs w:val="22"/>
        </w:rPr>
        <w:t>XPS | VB-XPS | UPS | REELS | ISS</w:t>
      </w:r>
      <w:r w:rsidR="000C0437" w:rsidRPr="002351AB">
        <w:rPr>
          <w:rFonts w:asciiTheme="minorBidi" w:eastAsiaTheme="majorEastAsia" w:hAnsiTheme="minorBidi" w:cstheme="minorBidi"/>
          <w:b/>
          <w:bCs/>
          <w:szCs w:val="22"/>
        </w:rPr>
        <w:t xml:space="preserve"> | ARXPS</w:t>
      </w:r>
    </w:p>
    <w:p w14:paraId="190FD6CB" w14:textId="3383EE7E" w:rsidR="00C74256" w:rsidRPr="0051596B" w:rsidRDefault="00025C63" w:rsidP="003E154C">
      <w:pPr>
        <w:spacing w:before="120" w:after="120"/>
        <w:rPr>
          <w:rFonts w:asciiTheme="minorBidi" w:eastAsiaTheme="majorEastAsia" w:hAnsiTheme="minorBidi" w:cstheme="minorBidi"/>
          <w:bCs/>
          <w:sz w:val="28"/>
          <w:szCs w:val="36"/>
        </w:rPr>
      </w:pPr>
      <w:r w:rsidRPr="0051596B">
        <w:rPr>
          <w:rFonts w:asciiTheme="minorBidi" w:eastAsiaTheme="majorEastAsia" w:hAnsiTheme="minorBidi" w:cstheme="minorBidi"/>
          <w:bCs/>
          <w:noProof/>
          <w:sz w:val="28"/>
          <w:szCs w:val="36"/>
        </w:rPr>
        <mc:AlternateContent>
          <mc:Choice Requires="wps">
            <w:drawing>
              <wp:anchor distT="0" distB="0" distL="114300" distR="114300" simplePos="0" relativeHeight="251664384" behindDoc="0" locked="0" layoutInCell="1" allowOverlap="1" wp14:anchorId="481B4DD6" wp14:editId="4485482A">
                <wp:simplePos x="0" y="0"/>
                <wp:positionH relativeFrom="margin">
                  <wp:posOffset>1270</wp:posOffset>
                </wp:positionH>
                <wp:positionV relativeFrom="paragraph">
                  <wp:posOffset>121338</wp:posOffset>
                </wp:positionV>
                <wp:extent cx="6840220" cy="1270"/>
                <wp:effectExtent l="0" t="19050" r="36830" b="36830"/>
                <wp:wrapNone/>
                <wp:docPr id="1650253862" name="Straight Connector 2"/>
                <wp:cNvGraphicFramePr/>
                <a:graphic xmlns:a="http://schemas.openxmlformats.org/drawingml/2006/main">
                  <a:graphicData uri="http://schemas.microsoft.com/office/word/2010/wordprocessingShape">
                    <wps:wsp>
                      <wps:cNvCnPr/>
                      <wps:spPr>
                        <a:xfrm flipV="1">
                          <a:off x="0" y="0"/>
                          <a:ext cx="6840220" cy="1270"/>
                        </a:xfrm>
                        <a:prstGeom prst="line">
                          <a:avLst/>
                        </a:prstGeom>
                        <a:ln w="38100" cmpd="sng">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1A0D3" id="Straight Connector 2" o:spid="_x0000_s1026" style="position:absolute;flip:y;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9.55pt" to="538.7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" strokecolor="red" strokeweight="3pt">
                <w10:wrap anchorx="margin"/>
              </v:line>
            </w:pict>
          </mc:Fallback>
        </mc:AlternateContent>
      </w:r>
      <w:r w:rsidRPr="0051596B">
        <w:rPr>
          <w:rFonts w:asciiTheme="minorBidi" w:eastAsiaTheme="majorEastAsia" w:hAnsiTheme="minorBidi" w:cstheme="minorBidi"/>
          <w:bCs/>
          <w:noProof/>
          <w:sz w:val="28"/>
          <w:szCs w:val="36"/>
        </w:rPr>
        <mc:AlternateContent>
          <mc:Choice Requires="wps">
            <w:drawing>
              <wp:anchor distT="0" distB="0" distL="114300" distR="114300" simplePos="0" relativeHeight="251666432" behindDoc="0" locked="0" layoutInCell="1" allowOverlap="1" wp14:anchorId="26B4966D" wp14:editId="67611E94">
                <wp:simplePos x="0" y="0"/>
                <wp:positionH relativeFrom="margin">
                  <wp:align>left</wp:align>
                </wp:positionH>
                <wp:positionV relativeFrom="paragraph">
                  <wp:posOffset>159927</wp:posOffset>
                </wp:positionV>
                <wp:extent cx="6841543" cy="1847"/>
                <wp:effectExtent l="0" t="19050" r="35560" b="36830"/>
                <wp:wrapNone/>
                <wp:docPr id="920443109" name="Straight Connector 2"/>
                <wp:cNvGraphicFramePr/>
                <a:graphic xmlns:a="http://schemas.openxmlformats.org/drawingml/2006/main">
                  <a:graphicData uri="http://schemas.microsoft.com/office/word/2010/wordprocessingShape">
                    <wps:wsp>
                      <wps:cNvCnPr/>
                      <wps:spPr>
                        <a:xfrm flipV="1">
                          <a:off x="0" y="0"/>
                          <a:ext cx="6841543" cy="1847"/>
                        </a:xfrm>
                        <a:prstGeom prst="line">
                          <a:avLst/>
                        </a:prstGeom>
                        <a:ln w="38100" cmpd="sng">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51A41" id="Straight Connector 2" o:spid="_x0000_s1026" style="position:absolute;flip:y;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2.6pt" to="538.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" strokecolor="#ffc000" strokeweight="3pt">
                <w10:wrap anchorx="margin"/>
              </v:line>
            </w:pict>
          </mc:Fallback>
        </mc:AlternateContent>
      </w:r>
    </w:p>
    <w:p w14:paraId="0E19A794" w14:textId="5BCCC11D" w:rsidR="00AC322B" w:rsidRPr="00AC322B" w:rsidRDefault="00466CC9" w:rsidP="00F439AF">
      <w:pPr>
        <w:spacing w:before="120" w:after="120"/>
        <w:rPr>
          <w:rFonts w:asciiTheme="minorBidi" w:hAnsiTheme="minorBidi" w:cstheme="minorBidi"/>
          <w:b/>
          <w:bCs/>
          <w:sz w:val="20"/>
        </w:rPr>
      </w:pPr>
      <w:r w:rsidRPr="0076172C">
        <w:rPr>
          <w:rFonts w:asciiTheme="minorBidi" w:hAnsiTheme="minorBidi" w:cstheme="minorBidi"/>
          <w:b/>
          <w:bCs/>
          <w:sz w:val="20"/>
        </w:rPr>
        <w:t>C</w:t>
      </w:r>
      <w:r w:rsidR="00056EBC" w:rsidRPr="0076172C">
        <w:rPr>
          <w:rFonts w:asciiTheme="minorBidi" w:hAnsiTheme="minorBidi" w:cstheme="minorBidi"/>
          <w:b/>
          <w:bCs/>
          <w:sz w:val="20"/>
        </w:rPr>
        <w:t>lient</w:t>
      </w:r>
      <w:r w:rsidRPr="0076172C">
        <w:rPr>
          <w:rFonts w:asciiTheme="minorBidi" w:hAnsiTheme="minorBidi" w:cstheme="minorBidi"/>
          <w:b/>
          <w:bCs/>
          <w:sz w:val="20"/>
        </w:rPr>
        <w:t xml:space="preserve"> Information</w:t>
      </w:r>
    </w:p>
    <w:tbl>
      <w:tblPr>
        <w:tblStyle w:val="PlainTable1"/>
        <w:tblW w:w="10768" w:type="dxa"/>
        <w:tblLook w:val="04A0" w:firstRow="1" w:lastRow="0" w:firstColumn="1" w:lastColumn="0" w:noHBand="0" w:noVBand="1"/>
      </w:tblPr>
      <w:tblGrid>
        <w:gridCol w:w="988"/>
        <w:gridCol w:w="2835"/>
        <w:gridCol w:w="2835"/>
        <w:gridCol w:w="4110"/>
      </w:tblGrid>
      <w:tr w:rsidR="002825CC" w:rsidRPr="0051596B" w14:paraId="250AC18A" w14:textId="77777777" w:rsidTr="002625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6A6A6" w:themeColor="background1" w:themeShade="A6"/>
              <w:left w:val="single" w:sz="4" w:space="0" w:color="A6A6A6" w:themeColor="background1" w:themeShade="A6"/>
            </w:tcBorders>
            <w:shd w:val="clear" w:color="auto" w:fill="D9D9D9" w:themeFill="background1" w:themeFillShade="D9"/>
          </w:tcPr>
          <w:p w14:paraId="4E0CE709" w14:textId="4DA3E456" w:rsidR="002825CC" w:rsidRPr="002351AB" w:rsidRDefault="002825CC" w:rsidP="002825CC">
            <w:pPr>
              <w:spacing w:before="120"/>
              <w:jc w:val="right"/>
              <w:rPr>
                <w:rFonts w:asciiTheme="minorBidi" w:hAnsiTheme="minorBidi" w:cstheme="minorBidi"/>
                <w:sz w:val="18"/>
                <w:szCs w:val="18"/>
              </w:rPr>
            </w:pPr>
            <w:r w:rsidRPr="002351AB">
              <w:rPr>
                <w:rFonts w:asciiTheme="minorBidi" w:hAnsiTheme="minorBidi" w:cstheme="minorBidi"/>
                <w:sz w:val="18"/>
                <w:szCs w:val="18"/>
              </w:rPr>
              <w:t>Date:</w:t>
            </w:r>
          </w:p>
        </w:tc>
        <w:sdt>
          <w:sdtPr>
            <w:rPr>
              <w:rFonts w:asciiTheme="minorBidi" w:hAnsiTheme="minorBidi" w:cstheme="minorBidi"/>
              <w:sz w:val="18"/>
              <w:szCs w:val="18"/>
            </w:rPr>
            <w:id w:val="-2026543877"/>
            <w:placeholder>
              <w:docPart w:val="AABCC90C3DAD4CF7A310240406B2F151"/>
            </w:placeholder>
          </w:sdtPr>
          <w:sdtEndPr/>
          <w:sdtContent>
            <w:tc>
              <w:tcPr>
                <w:tcW w:w="2835" w:type="dxa"/>
                <w:tcBorders>
                  <w:top w:val="single" w:sz="4" w:space="0" w:color="A6A6A6" w:themeColor="background1" w:themeShade="A6"/>
                  <w:right w:val="single" w:sz="4" w:space="0" w:color="A6A6A6" w:themeColor="background1" w:themeShade="A6"/>
                </w:tcBorders>
              </w:tcPr>
              <w:sdt>
                <w:sdtPr>
                  <w:rPr>
                    <w:rFonts w:asciiTheme="minorBidi" w:hAnsiTheme="minorBidi" w:cstheme="minorBidi"/>
                    <w:sz w:val="18"/>
                    <w:szCs w:val="18"/>
                  </w:rPr>
                  <w:id w:val="1196662360"/>
                  <w:placeholder>
                    <w:docPart w:val="19B7E1483DA140FE984C2C37E8334345"/>
                  </w:placeholder>
                  <w:showingPlcHdr/>
                  <w:date>
                    <w:dateFormat w:val="yyyy-MM-dd"/>
                    <w:lid w:val="en-CA"/>
                    <w:storeMappedDataAs w:val="dateTime"/>
                    <w:calendar w:val="gregorian"/>
                  </w:date>
                </w:sdtPr>
                <w:sdtEndPr/>
                <w:sdtContent>
                  <w:p w14:paraId="217EB666" w14:textId="2E49C7D8" w:rsidR="002825CC" w:rsidRPr="002351AB" w:rsidRDefault="006649FA" w:rsidP="002825CC">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color w:val="808080" w:themeColor="background1" w:themeShade="80"/>
                        <w:sz w:val="18"/>
                        <w:szCs w:val="18"/>
                      </w:rPr>
                    </w:pPr>
                    <w:r w:rsidRPr="001C44F0">
                      <w:rPr>
                        <w:rFonts w:asciiTheme="minorBidi" w:hAnsiTheme="minorBidi" w:cstheme="minorBidi"/>
                        <w:b w:val="0"/>
                        <w:bCs w:val="0"/>
                        <w:color w:val="808080" w:themeColor="background1" w:themeShade="80"/>
                        <w:sz w:val="18"/>
                        <w:szCs w:val="18"/>
                      </w:rPr>
                      <w:t>Enter a date</w:t>
                    </w:r>
                    <w:r w:rsidR="00891780" w:rsidRPr="001C44F0">
                      <w:rPr>
                        <w:rFonts w:asciiTheme="minorBidi" w:hAnsiTheme="minorBidi" w:cstheme="minorBidi"/>
                        <w:b w:val="0"/>
                        <w:bCs w:val="0"/>
                        <w:color w:val="808080" w:themeColor="background1" w:themeShade="80"/>
                        <w:sz w:val="18"/>
                        <w:szCs w:val="18"/>
                      </w:rPr>
                      <w:t>.</w:t>
                    </w:r>
                  </w:p>
                </w:sdtContent>
              </w:sdt>
            </w:tc>
          </w:sdtContent>
        </w:sdt>
        <w:tc>
          <w:tcPr>
            <w:tcW w:w="2835" w:type="dxa"/>
            <w:tcBorders>
              <w:top w:val="single" w:sz="4" w:space="0" w:color="A6A6A6" w:themeColor="background1" w:themeShade="A6"/>
              <w:left w:val="single" w:sz="4" w:space="0" w:color="A6A6A6" w:themeColor="background1" w:themeShade="A6"/>
            </w:tcBorders>
            <w:shd w:val="clear" w:color="auto" w:fill="D9D9D9" w:themeFill="background1" w:themeFillShade="D9"/>
          </w:tcPr>
          <w:p w14:paraId="326F4A3C" w14:textId="49E99F63" w:rsidR="002825CC" w:rsidRPr="002351AB" w:rsidRDefault="002825CC" w:rsidP="002825CC">
            <w:pPr>
              <w:spacing w:before="120"/>
              <w:jc w:val="right"/>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 w:val="18"/>
                <w:szCs w:val="18"/>
              </w:rPr>
            </w:pPr>
            <w:r w:rsidRPr="002351AB">
              <w:rPr>
                <w:rFonts w:asciiTheme="minorBidi" w:hAnsiTheme="minorBidi" w:cstheme="minorBidi"/>
                <w:sz w:val="18"/>
                <w:szCs w:val="18"/>
              </w:rPr>
              <w:t>Affiliation Category:</w:t>
            </w:r>
          </w:p>
        </w:tc>
        <w:sdt>
          <w:sdtPr>
            <w:rPr>
              <w:rFonts w:asciiTheme="minorBidi" w:hAnsiTheme="minorBidi" w:cstheme="minorBidi"/>
              <w:sz w:val="18"/>
              <w:szCs w:val="18"/>
            </w:rPr>
            <w:id w:val="-920338318"/>
            <w:placeholder>
              <w:docPart w:val="BD43CA863E624E75832D26AB7271FE39"/>
            </w:placeholder>
          </w:sdtPr>
          <w:sdtEndPr/>
          <w:sdtContent>
            <w:tc>
              <w:tcPr>
                <w:tcW w:w="4110" w:type="dxa"/>
                <w:tcBorders>
                  <w:top w:val="single" w:sz="4" w:space="0" w:color="A6A6A6" w:themeColor="background1" w:themeShade="A6"/>
                  <w:right w:val="single" w:sz="4" w:space="0" w:color="A6A6A6" w:themeColor="background1" w:themeShade="A6"/>
                </w:tcBorders>
              </w:tcPr>
              <w:sdt>
                <w:sdtPr>
                  <w:rPr>
                    <w:rFonts w:asciiTheme="minorBidi" w:hAnsiTheme="minorBidi" w:cstheme="minorBidi"/>
                    <w:sz w:val="18"/>
                    <w:szCs w:val="18"/>
                  </w:rPr>
                  <w:id w:val="787083298"/>
                  <w:placeholder>
                    <w:docPart w:val="9E5E5B424C4D481E9D1A4AE33A44DA58"/>
                  </w:placeholder>
                  <w:showingPlcHdr/>
                  <w:dropDownList>
                    <w:listItem w:value="Choose an item."/>
                    <w:listItem w:displayText="Academic" w:value="Academic"/>
                    <w:listItem w:displayText="Startup / Industry" w:value="Startup / Industry"/>
                    <w:listItem w:displayText="Government / Public Agency" w:value="Government / Public Agency"/>
                  </w:dropDownList>
                </w:sdtPr>
                <w:sdtEndPr/>
                <w:sdtContent>
                  <w:p w14:paraId="727F9F2F" w14:textId="5F61D92A" w:rsidR="002825CC" w:rsidRPr="002351AB" w:rsidRDefault="002825CC" w:rsidP="002825CC">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sz w:val="18"/>
                        <w:szCs w:val="18"/>
                      </w:rPr>
                    </w:pPr>
                    <w:r w:rsidRPr="002351AB">
                      <w:rPr>
                        <w:rStyle w:val="PlaceholderText"/>
                        <w:rFonts w:asciiTheme="minorBidi" w:hAnsiTheme="minorBidi" w:cstheme="minorBidi"/>
                        <w:b w:val="0"/>
                        <w:bCs w:val="0"/>
                        <w:color w:val="808080" w:themeColor="background1" w:themeShade="80"/>
                        <w:sz w:val="18"/>
                        <w:szCs w:val="18"/>
                      </w:rPr>
                      <w:t>Choose an item.</w:t>
                    </w:r>
                  </w:p>
                </w:sdtContent>
              </w:sdt>
            </w:tc>
          </w:sdtContent>
        </w:sdt>
      </w:tr>
      <w:tr w:rsidR="002825CC" w:rsidRPr="0051596B" w14:paraId="45D659E1" w14:textId="77777777" w:rsidTr="002625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single" w:sz="4" w:space="0" w:color="A6A6A6" w:themeColor="background1" w:themeShade="A6"/>
            </w:tcBorders>
            <w:shd w:val="clear" w:color="auto" w:fill="D9D9D9" w:themeFill="background1" w:themeFillShade="D9"/>
          </w:tcPr>
          <w:p w14:paraId="28AFA187" w14:textId="3D44EAD3" w:rsidR="002825CC" w:rsidRPr="002351AB" w:rsidRDefault="002825CC" w:rsidP="002825CC">
            <w:pPr>
              <w:spacing w:before="120"/>
              <w:jc w:val="right"/>
              <w:rPr>
                <w:rFonts w:asciiTheme="minorBidi" w:hAnsiTheme="minorBidi" w:cstheme="minorBidi"/>
                <w:sz w:val="18"/>
                <w:szCs w:val="18"/>
              </w:rPr>
            </w:pPr>
            <w:r w:rsidRPr="002351AB">
              <w:rPr>
                <w:rFonts w:asciiTheme="minorBidi" w:hAnsiTheme="minorBidi" w:cstheme="minorBidi"/>
                <w:sz w:val="18"/>
                <w:szCs w:val="18"/>
              </w:rPr>
              <w:t>Name:</w:t>
            </w:r>
          </w:p>
        </w:tc>
        <w:tc>
          <w:tcPr>
            <w:tcW w:w="2835" w:type="dxa"/>
            <w:tcBorders>
              <w:right w:val="single" w:sz="4" w:space="0" w:color="A6A6A6" w:themeColor="background1" w:themeShade="A6"/>
            </w:tcBorders>
            <w:shd w:val="clear" w:color="auto" w:fill="auto"/>
          </w:tcPr>
          <w:p w14:paraId="4596BF72" w14:textId="5F696928" w:rsidR="002825CC" w:rsidRPr="002351AB" w:rsidRDefault="00D13DF7" w:rsidP="002825CC">
            <w:pPr>
              <w:spacing w:before="120"/>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808080" w:themeColor="background1" w:themeShade="80"/>
                <w:sz w:val="18"/>
                <w:szCs w:val="18"/>
              </w:rPr>
            </w:pPr>
            <w:sdt>
              <w:sdtPr>
                <w:rPr>
                  <w:rFonts w:asciiTheme="minorBidi" w:hAnsiTheme="minorBidi" w:cstheme="minorBidi"/>
                  <w:sz w:val="18"/>
                  <w:szCs w:val="18"/>
                </w:rPr>
                <w:id w:val="1495838236"/>
                <w:placeholder>
                  <w:docPart w:val="14D79E28C2C94BC7B90F0B65E3F73884"/>
                </w:placeholder>
              </w:sdtPr>
              <w:sdtEndPr/>
              <w:sdtContent>
                <w:sdt>
                  <w:sdtPr>
                    <w:rPr>
                      <w:rFonts w:asciiTheme="minorBidi" w:hAnsiTheme="minorBidi" w:cstheme="minorBidi"/>
                      <w:sz w:val="18"/>
                      <w:szCs w:val="18"/>
                    </w:rPr>
                    <w:id w:val="-815412249"/>
                    <w:placeholder>
                      <w:docPart w:val="14D79E28C2C94BC7B90F0B65E3F73884"/>
                    </w:placeholder>
                  </w:sdtPr>
                  <w:sdtEndPr/>
                  <w:sdtContent>
                    <w:sdt>
                      <w:sdtPr>
                        <w:rPr>
                          <w:rFonts w:asciiTheme="minorBidi" w:hAnsiTheme="minorBidi" w:cstheme="minorBidi"/>
                          <w:sz w:val="18"/>
                          <w:szCs w:val="18"/>
                        </w:rPr>
                        <w:id w:val="-1056003507"/>
                        <w:placeholder>
                          <w:docPart w:val="14D79E28C2C94BC7B90F0B65E3F73884"/>
                        </w:placeholder>
                      </w:sdtPr>
                      <w:sdtEndPr/>
                      <w:sdtContent>
                        <w:sdt>
                          <w:sdtPr>
                            <w:rPr>
                              <w:rFonts w:asciiTheme="minorBidi" w:hAnsiTheme="minorBidi" w:cstheme="minorBidi"/>
                              <w:sz w:val="18"/>
                              <w:szCs w:val="18"/>
                            </w:rPr>
                            <w:id w:val="-1259133354"/>
                            <w:placeholder>
                              <w:docPart w:val="98A9ED0BC41B43359E56A0D71B372EC5"/>
                            </w:placeholder>
                            <w:showingPlcHdr/>
                            <w:text/>
                          </w:sdtPr>
                          <w:sdtEndPr/>
                          <w:sdtContent>
                            <w:r w:rsidR="006649FA" w:rsidRPr="002351AB">
                              <w:rPr>
                                <w:rStyle w:val="PlaceholderText"/>
                                <w:rFonts w:asciiTheme="minorBidi" w:hAnsiTheme="minorBidi" w:cstheme="minorBidi"/>
                                <w:color w:val="808080" w:themeColor="background1" w:themeShade="80"/>
                                <w:sz w:val="18"/>
                                <w:szCs w:val="18"/>
                              </w:rPr>
                              <w:t>Enter text.</w:t>
                            </w:r>
                          </w:sdtContent>
                        </w:sdt>
                      </w:sdtContent>
                    </w:sdt>
                  </w:sdtContent>
                </w:sdt>
              </w:sdtContent>
            </w:sdt>
          </w:p>
        </w:tc>
        <w:tc>
          <w:tcPr>
            <w:tcW w:w="2835" w:type="dxa"/>
            <w:tcBorders>
              <w:left w:val="single" w:sz="4" w:space="0" w:color="A6A6A6" w:themeColor="background1" w:themeShade="A6"/>
            </w:tcBorders>
            <w:shd w:val="clear" w:color="auto" w:fill="D9D9D9" w:themeFill="background1" w:themeFillShade="D9"/>
          </w:tcPr>
          <w:p w14:paraId="16A8E269" w14:textId="52CE823C" w:rsidR="002825CC" w:rsidRPr="002351AB" w:rsidRDefault="00550503" w:rsidP="002825CC">
            <w:pPr>
              <w:spacing w:before="120"/>
              <w:jc w:val="right"/>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18"/>
                <w:szCs w:val="18"/>
              </w:rPr>
            </w:pPr>
            <w:r w:rsidRPr="002351AB">
              <w:rPr>
                <w:rFonts w:asciiTheme="minorBidi" w:hAnsiTheme="minorBidi" w:cstheme="minorBidi"/>
                <w:b/>
                <w:bCs/>
                <w:sz w:val="18"/>
                <w:szCs w:val="18"/>
              </w:rPr>
              <w:t>Institution / Company</w:t>
            </w:r>
            <w:r w:rsidR="002825CC" w:rsidRPr="002351AB">
              <w:rPr>
                <w:rFonts w:asciiTheme="minorBidi" w:hAnsiTheme="minorBidi" w:cstheme="minorBidi"/>
                <w:b/>
                <w:bCs/>
                <w:sz w:val="18"/>
                <w:szCs w:val="18"/>
              </w:rPr>
              <w:t>:</w:t>
            </w:r>
          </w:p>
        </w:tc>
        <w:tc>
          <w:tcPr>
            <w:tcW w:w="4110" w:type="dxa"/>
            <w:tcBorders>
              <w:right w:val="single" w:sz="4" w:space="0" w:color="A6A6A6" w:themeColor="background1" w:themeShade="A6"/>
            </w:tcBorders>
            <w:shd w:val="clear" w:color="auto" w:fill="auto"/>
          </w:tcPr>
          <w:p w14:paraId="68029335" w14:textId="2A053048" w:rsidR="002825CC" w:rsidRPr="002351AB" w:rsidRDefault="00D13DF7" w:rsidP="002825CC">
            <w:pPr>
              <w:spacing w:before="120"/>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sz w:val="18"/>
                <w:szCs w:val="18"/>
              </w:rPr>
            </w:pPr>
            <w:sdt>
              <w:sdtPr>
                <w:rPr>
                  <w:rFonts w:asciiTheme="minorBidi" w:hAnsiTheme="minorBidi" w:cstheme="minorBidi"/>
                  <w:sz w:val="18"/>
                  <w:szCs w:val="18"/>
                </w:rPr>
                <w:id w:val="-1514837072"/>
                <w:placeholder>
                  <w:docPart w:val="8D40BD0943E248C8BB6729202B007DF6"/>
                </w:placeholder>
              </w:sdtPr>
              <w:sdtEndPr/>
              <w:sdtContent>
                <w:sdt>
                  <w:sdtPr>
                    <w:rPr>
                      <w:rFonts w:asciiTheme="minorBidi" w:hAnsiTheme="minorBidi" w:cstheme="minorBidi"/>
                      <w:sz w:val="18"/>
                      <w:szCs w:val="18"/>
                    </w:rPr>
                    <w:id w:val="811135011"/>
                    <w:placeholder>
                      <w:docPart w:val="8D40BD0943E248C8BB6729202B007DF6"/>
                    </w:placeholder>
                  </w:sdtPr>
                  <w:sdtEndPr/>
                  <w:sdtContent>
                    <w:sdt>
                      <w:sdtPr>
                        <w:rPr>
                          <w:rFonts w:asciiTheme="minorBidi" w:hAnsiTheme="minorBidi" w:cstheme="minorBidi"/>
                          <w:sz w:val="18"/>
                          <w:szCs w:val="18"/>
                        </w:rPr>
                        <w:id w:val="-823119344"/>
                        <w:placeholder>
                          <w:docPart w:val="8D40BD0943E248C8BB6729202B007DF6"/>
                        </w:placeholder>
                      </w:sdtPr>
                      <w:sdtEndPr/>
                      <w:sdtContent>
                        <w:sdt>
                          <w:sdtPr>
                            <w:rPr>
                              <w:rFonts w:asciiTheme="minorBidi" w:hAnsiTheme="minorBidi" w:cstheme="minorBidi"/>
                              <w:sz w:val="18"/>
                              <w:szCs w:val="18"/>
                            </w:rPr>
                            <w:id w:val="-1915610453"/>
                            <w:placeholder>
                              <w:docPart w:val="C224805B001D41CFA64CF7A7E2AD8FEE"/>
                            </w:placeholder>
                            <w:showingPlcHdr/>
                            <w:text/>
                          </w:sdtPr>
                          <w:sdtEndPr/>
                          <w:sdtContent>
                            <w:r w:rsidR="002825CC" w:rsidRPr="002351AB">
                              <w:rPr>
                                <w:rStyle w:val="PlaceholderText"/>
                                <w:rFonts w:asciiTheme="minorBidi" w:hAnsiTheme="minorBidi" w:cstheme="minorBidi"/>
                                <w:color w:val="808080" w:themeColor="background1" w:themeShade="80"/>
                                <w:sz w:val="18"/>
                                <w:szCs w:val="18"/>
                              </w:rPr>
                              <w:t>Enter text.</w:t>
                            </w:r>
                          </w:sdtContent>
                        </w:sdt>
                      </w:sdtContent>
                    </w:sdt>
                  </w:sdtContent>
                </w:sdt>
              </w:sdtContent>
            </w:sdt>
          </w:p>
        </w:tc>
      </w:tr>
      <w:tr w:rsidR="002825CC" w:rsidRPr="0051596B" w14:paraId="672AFCC2" w14:textId="77777777" w:rsidTr="0026255B">
        <w:tc>
          <w:tcPr>
            <w:cnfStyle w:val="001000000000" w:firstRow="0" w:lastRow="0" w:firstColumn="1" w:lastColumn="0" w:oddVBand="0" w:evenVBand="0" w:oddHBand="0" w:evenHBand="0" w:firstRowFirstColumn="0" w:firstRowLastColumn="0" w:lastRowFirstColumn="0" w:lastRowLastColumn="0"/>
            <w:tcW w:w="988" w:type="dxa"/>
            <w:tcBorders>
              <w:left w:val="single" w:sz="4" w:space="0" w:color="A6A6A6" w:themeColor="background1" w:themeShade="A6"/>
            </w:tcBorders>
            <w:shd w:val="clear" w:color="auto" w:fill="D9D9D9" w:themeFill="background1" w:themeFillShade="D9"/>
          </w:tcPr>
          <w:p w14:paraId="31FDC733" w14:textId="17F17553" w:rsidR="002825CC" w:rsidRPr="002351AB" w:rsidRDefault="002825CC" w:rsidP="002825CC">
            <w:pPr>
              <w:spacing w:before="120"/>
              <w:jc w:val="right"/>
              <w:rPr>
                <w:rFonts w:asciiTheme="minorBidi" w:hAnsiTheme="minorBidi" w:cstheme="minorBidi"/>
                <w:sz w:val="18"/>
                <w:szCs w:val="18"/>
              </w:rPr>
            </w:pPr>
            <w:r w:rsidRPr="002351AB">
              <w:rPr>
                <w:rFonts w:asciiTheme="minorBidi" w:hAnsiTheme="minorBidi" w:cstheme="minorBidi"/>
                <w:sz w:val="18"/>
                <w:szCs w:val="18"/>
              </w:rPr>
              <w:t>Email:</w:t>
            </w:r>
          </w:p>
        </w:tc>
        <w:sdt>
          <w:sdtPr>
            <w:rPr>
              <w:rFonts w:asciiTheme="minorBidi" w:hAnsiTheme="minorBidi" w:cstheme="minorBidi"/>
              <w:sz w:val="18"/>
              <w:szCs w:val="18"/>
            </w:rPr>
            <w:id w:val="2102219437"/>
            <w:placeholder>
              <w:docPart w:val="DA87B9E79552488E97653E978060C86B"/>
            </w:placeholder>
          </w:sdtPr>
          <w:sdtEndPr/>
          <w:sdtContent>
            <w:tc>
              <w:tcPr>
                <w:tcW w:w="2835" w:type="dxa"/>
                <w:tcBorders>
                  <w:right w:val="single" w:sz="4" w:space="0" w:color="A6A6A6" w:themeColor="background1" w:themeShade="A6"/>
                </w:tcBorders>
              </w:tcPr>
              <w:sdt>
                <w:sdtPr>
                  <w:rPr>
                    <w:rFonts w:asciiTheme="minorBidi" w:hAnsiTheme="minorBidi" w:cstheme="minorBidi"/>
                    <w:sz w:val="18"/>
                    <w:szCs w:val="18"/>
                  </w:rPr>
                  <w:id w:val="269908523"/>
                  <w:placeholder>
                    <w:docPart w:val="DA87B9E79552488E97653E978060C86B"/>
                  </w:placeholder>
                  <w:showingPlcHdr/>
                </w:sdtPr>
                <w:sdtEndPr/>
                <w:sdtContent>
                  <w:p w14:paraId="562B9EDE" w14:textId="4549763C" w:rsidR="002825CC" w:rsidRPr="002351AB" w:rsidRDefault="00FA00D5" w:rsidP="002825CC">
                    <w:pPr>
                      <w:spacing w:before="120"/>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color w:val="808080" w:themeColor="background1" w:themeShade="80"/>
                        <w:sz w:val="18"/>
                        <w:szCs w:val="18"/>
                      </w:rPr>
                    </w:pPr>
                    <w:r w:rsidRPr="002351AB">
                      <w:rPr>
                        <w:rFonts w:asciiTheme="minorBidi" w:hAnsiTheme="minorBidi" w:cstheme="minorBidi"/>
                        <w:color w:val="808080" w:themeColor="background1" w:themeShade="80"/>
                        <w:sz w:val="18"/>
                        <w:szCs w:val="18"/>
                      </w:rPr>
                      <w:t>Enter text</w:t>
                    </w:r>
                    <w:r w:rsidR="00891780" w:rsidRPr="002351AB">
                      <w:rPr>
                        <w:rFonts w:asciiTheme="minorBidi" w:hAnsiTheme="minorBidi" w:cstheme="minorBidi"/>
                        <w:color w:val="808080" w:themeColor="background1" w:themeShade="80"/>
                        <w:sz w:val="18"/>
                        <w:szCs w:val="18"/>
                      </w:rPr>
                      <w:t>.</w:t>
                    </w:r>
                  </w:p>
                </w:sdtContent>
              </w:sdt>
            </w:tc>
          </w:sdtContent>
        </w:sdt>
        <w:tc>
          <w:tcPr>
            <w:tcW w:w="2835" w:type="dxa"/>
            <w:tcBorders>
              <w:left w:val="single" w:sz="4" w:space="0" w:color="A6A6A6" w:themeColor="background1" w:themeShade="A6"/>
            </w:tcBorders>
            <w:shd w:val="clear" w:color="auto" w:fill="D9D9D9" w:themeFill="background1" w:themeFillShade="D9"/>
          </w:tcPr>
          <w:p w14:paraId="1272810E" w14:textId="4B6FB25E" w:rsidR="002825CC" w:rsidRPr="002351AB" w:rsidRDefault="000362B1" w:rsidP="002825CC">
            <w:pPr>
              <w:spacing w:before="120"/>
              <w:jc w:val="righ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18"/>
                <w:szCs w:val="18"/>
              </w:rPr>
            </w:pPr>
            <w:r w:rsidRPr="002351AB">
              <w:rPr>
                <w:rFonts w:asciiTheme="minorBidi" w:hAnsiTheme="minorBidi" w:cstheme="minorBidi"/>
                <w:b/>
                <w:bCs/>
                <w:sz w:val="18"/>
                <w:szCs w:val="18"/>
              </w:rPr>
              <w:t>Department / Unit:</w:t>
            </w:r>
          </w:p>
        </w:tc>
        <w:tc>
          <w:tcPr>
            <w:tcW w:w="4110" w:type="dxa"/>
            <w:tcBorders>
              <w:right w:val="single" w:sz="4" w:space="0" w:color="A6A6A6" w:themeColor="background1" w:themeShade="A6"/>
            </w:tcBorders>
          </w:tcPr>
          <w:sdt>
            <w:sdtPr>
              <w:rPr>
                <w:rFonts w:asciiTheme="minorBidi" w:hAnsiTheme="minorBidi" w:cstheme="minorBidi"/>
                <w:sz w:val="18"/>
                <w:szCs w:val="18"/>
              </w:rPr>
              <w:id w:val="1530759509"/>
              <w:placeholder>
                <w:docPart w:val="E8A6FDA9EA99441EBE349079B550D0B8"/>
              </w:placeholder>
              <w:showingPlcHdr/>
              <w:text/>
            </w:sdtPr>
            <w:sdtEndPr/>
            <w:sdtContent>
              <w:p w14:paraId="4DCDB1CE" w14:textId="2A951F7F" w:rsidR="002825CC" w:rsidRPr="002351AB" w:rsidRDefault="00E407AD" w:rsidP="002825CC">
                <w:pPr>
                  <w:spacing w:before="120"/>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sz w:val="18"/>
                    <w:szCs w:val="18"/>
                  </w:rPr>
                </w:pPr>
                <w:r w:rsidRPr="002351AB">
                  <w:rPr>
                    <w:rStyle w:val="PlaceholderText"/>
                    <w:rFonts w:asciiTheme="minorBidi" w:hAnsiTheme="minorBidi" w:cstheme="minorBidi"/>
                    <w:color w:val="808080" w:themeColor="background1" w:themeShade="80"/>
                    <w:sz w:val="18"/>
                    <w:szCs w:val="18"/>
                  </w:rPr>
                  <w:t>Enter text.</w:t>
                </w:r>
              </w:p>
            </w:sdtContent>
          </w:sdt>
        </w:tc>
      </w:tr>
      <w:tr w:rsidR="00F71110" w:rsidRPr="0051596B" w14:paraId="2057F2AF" w14:textId="77777777" w:rsidTr="002625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single" w:sz="4" w:space="0" w:color="A6A6A6" w:themeColor="background1" w:themeShade="A6"/>
              <w:bottom w:val="single" w:sz="4" w:space="0" w:color="A6A6A6" w:themeColor="background1" w:themeShade="A6"/>
            </w:tcBorders>
            <w:shd w:val="clear" w:color="auto" w:fill="D9D9D9" w:themeFill="background1" w:themeFillShade="D9"/>
          </w:tcPr>
          <w:p w14:paraId="75F7DBF3" w14:textId="252EAE5F" w:rsidR="00F71110" w:rsidRPr="002351AB" w:rsidRDefault="00F71110" w:rsidP="00F71110">
            <w:pPr>
              <w:spacing w:before="120"/>
              <w:jc w:val="right"/>
              <w:rPr>
                <w:rFonts w:asciiTheme="minorBidi" w:hAnsiTheme="minorBidi" w:cstheme="minorBidi"/>
                <w:sz w:val="18"/>
                <w:szCs w:val="18"/>
              </w:rPr>
            </w:pPr>
            <w:r w:rsidRPr="002351AB">
              <w:rPr>
                <w:rFonts w:asciiTheme="minorBidi" w:hAnsiTheme="minorBidi" w:cstheme="minorBidi"/>
                <w:sz w:val="18"/>
                <w:szCs w:val="18"/>
              </w:rPr>
              <w:t>Tel.:</w:t>
            </w:r>
          </w:p>
        </w:tc>
        <w:sdt>
          <w:sdtPr>
            <w:rPr>
              <w:rFonts w:asciiTheme="minorBidi" w:hAnsiTheme="minorBidi" w:cstheme="minorBidi"/>
              <w:sz w:val="18"/>
              <w:szCs w:val="18"/>
            </w:rPr>
            <w:id w:val="-1154526216"/>
            <w:placeholder>
              <w:docPart w:val="AD713EC4507B4E30A02B40F52C7BA2CC"/>
            </w:placeholder>
            <w:showingPlcHdr/>
          </w:sdtPr>
          <w:sdtEndPr/>
          <w:sdtContent>
            <w:tc>
              <w:tcPr>
                <w:tcW w:w="2835" w:type="dxa"/>
                <w:tcBorders>
                  <w:bottom w:val="single" w:sz="4" w:space="0" w:color="A6A6A6" w:themeColor="background1" w:themeShade="A6"/>
                  <w:right w:val="single" w:sz="4" w:space="0" w:color="A6A6A6" w:themeColor="background1" w:themeShade="A6"/>
                </w:tcBorders>
                <w:shd w:val="clear" w:color="auto" w:fill="auto"/>
              </w:tcPr>
              <w:p w14:paraId="35AFFBBD" w14:textId="71DD2D50" w:rsidR="00F71110" w:rsidRPr="002351AB" w:rsidRDefault="00F71110" w:rsidP="00F71110">
                <w:pPr>
                  <w:tabs>
                    <w:tab w:val="center" w:pos="1600"/>
                  </w:tabs>
                  <w:spacing w:before="120"/>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808080" w:themeColor="background1" w:themeShade="80"/>
                    <w:sz w:val="18"/>
                    <w:szCs w:val="18"/>
                  </w:rPr>
                </w:pPr>
                <w:r w:rsidRPr="002351AB">
                  <w:rPr>
                    <w:rStyle w:val="PlaceholderText"/>
                    <w:rFonts w:asciiTheme="minorBidi" w:hAnsiTheme="minorBidi" w:cstheme="minorBidi"/>
                    <w:color w:val="808080" w:themeColor="background1" w:themeShade="80"/>
                    <w:sz w:val="18"/>
                    <w:szCs w:val="18"/>
                  </w:rPr>
                  <w:t>Enter text.</w:t>
                </w:r>
              </w:p>
            </w:tc>
          </w:sdtContent>
        </w:sdt>
        <w:tc>
          <w:tcPr>
            <w:tcW w:w="2835" w:type="dxa"/>
            <w:tcBorders>
              <w:left w:val="single" w:sz="4" w:space="0" w:color="A6A6A6" w:themeColor="background1" w:themeShade="A6"/>
            </w:tcBorders>
            <w:shd w:val="clear" w:color="auto" w:fill="D9D9D9" w:themeFill="background1" w:themeFillShade="D9"/>
          </w:tcPr>
          <w:p w14:paraId="4EFCA4C3" w14:textId="0F6CCD5F" w:rsidR="00F71110" w:rsidRPr="002351AB" w:rsidRDefault="00F71110" w:rsidP="00F71110">
            <w:pPr>
              <w:spacing w:before="120"/>
              <w:jc w:val="right"/>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sz w:val="18"/>
                <w:szCs w:val="18"/>
              </w:rPr>
            </w:pPr>
            <w:r w:rsidRPr="002351AB">
              <w:rPr>
                <w:rFonts w:asciiTheme="minorBidi" w:hAnsiTheme="minorBidi" w:cstheme="minorBidi"/>
                <w:b/>
                <w:bCs/>
                <w:sz w:val="18"/>
                <w:szCs w:val="18"/>
              </w:rPr>
              <w:t>Position:</w:t>
            </w:r>
          </w:p>
        </w:tc>
        <w:sdt>
          <w:sdtPr>
            <w:rPr>
              <w:rFonts w:asciiTheme="minorBidi" w:hAnsiTheme="minorBidi" w:cstheme="minorBidi"/>
              <w:sz w:val="18"/>
              <w:szCs w:val="18"/>
            </w:rPr>
            <w:id w:val="1488979325"/>
            <w:placeholder>
              <w:docPart w:val="9F661ABFE91449458D5BB15F34FE12BF"/>
            </w:placeholder>
          </w:sdtPr>
          <w:sdtEndPr/>
          <w:sdtContent>
            <w:tc>
              <w:tcPr>
                <w:tcW w:w="4110" w:type="dxa"/>
                <w:tcBorders>
                  <w:right w:val="single" w:sz="4" w:space="0" w:color="A6A6A6" w:themeColor="background1" w:themeShade="A6"/>
                </w:tcBorders>
                <w:shd w:val="clear" w:color="auto" w:fill="auto"/>
              </w:tcPr>
              <w:sdt>
                <w:sdtPr>
                  <w:rPr>
                    <w:rFonts w:asciiTheme="minorBidi" w:hAnsiTheme="minorBidi" w:cstheme="minorBidi"/>
                    <w:sz w:val="18"/>
                    <w:szCs w:val="18"/>
                  </w:rPr>
                  <w:id w:val="281383898"/>
                  <w:placeholder>
                    <w:docPart w:val="9F661ABFE91449458D5BB15F34FE12BF"/>
                  </w:placeholder>
                </w:sdtPr>
                <w:sdtEndPr/>
                <w:sdtContent>
                  <w:sdt>
                    <w:sdtPr>
                      <w:rPr>
                        <w:rFonts w:asciiTheme="minorBidi" w:hAnsiTheme="minorBidi" w:cstheme="minorBidi"/>
                        <w:sz w:val="18"/>
                        <w:szCs w:val="18"/>
                      </w:rPr>
                      <w:id w:val="1445185244"/>
                      <w:placeholder>
                        <w:docPart w:val="5A685580C06443DC8E695384E0538B30"/>
                      </w:placeholder>
                      <w:showingPlcHdr/>
                      <w:dropDownList>
                        <w:listItem w:value="Choose an item."/>
                        <w:listItem w:displayText="Undergraduate Student" w:value="Undergraduate Student"/>
                        <w:listItem w:displayText="Graduate student" w:value="Graduate student"/>
                        <w:listItem w:displayText="Postdoc" w:value="Postdoc"/>
                        <w:listItem w:displayText="Research Assistant" w:value="Research Assistant"/>
                        <w:listItem w:displayText="Faculty" w:value="Faculty"/>
                        <w:listItem w:displayText="Research Scientist" w:value="Research Scientist"/>
                        <w:listItem w:displayText="Research Associate" w:value="Research Associate"/>
                        <w:listItem w:displayText="Staff" w:value="Staff"/>
                        <w:listItem w:displayText="Industry / Company Researcher" w:value="Industry / Company Researcher"/>
                        <w:listItem w:displayText="Other" w:value="Other"/>
                      </w:dropDownList>
                    </w:sdtPr>
                    <w:sdtEndPr/>
                    <w:sdtContent>
                      <w:p w14:paraId="4D49B956" w14:textId="5C0F67CA" w:rsidR="00F71110" w:rsidRPr="002351AB" w:rsidRDefault="00F71110" w:rsidP="00F71110">
                        <w:pPr>
                          <w:spacing w:before="120"/>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sz w:val="18"/>
                            <w:szCs w:val="18"/>
                          </w:rPr>
                        </w:pPr>
                        <w:r w:rsidRPr="002351AB">
                          <w:rPr>
                            <w:rStyle w:val="PlaceholderText"/>
                            <w:rFonts w:asciiTheme="minorBidi" w:hAnsiTheme="minorBidi" w:cstheme="minorBidi"/>
                            <w:color w:val="808080" w:themeColor="background1" w:themeShade="80"/>
                            <w:sz w:val="18"/>
                            <w:szCs w:val="18"/>
                          </w:rPr>
                          <w:t>Choose an item.</w:t>
                        </w:r>
                      </w:p>
                    </w:sdtContent>
                  </w:sdt>
                </w:sdtContent>
              </w:sdt>
            </w:tc>
          </w:sdtContent>
        </w:sdt>
      </w:tr>
      <w:tr w:rsidR="00F71110" w:rsidRPr="0051596B" w14:paraId="0A4C862C" w14:textId="77777777" w:rsidTr="0026255B">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6A6A6" w:themeColor="background1" w:themeShade="A6"/>
              <w:left w:val="nil"/>
              <w:bottom w:val="nil"/>
              <w:right w:val="nil"/>
            </w:tcBorders>
          </w:tcPr>
          <w:p w14:paraId="08D0B9E2" w14:textId="77777777" w:rsidR="00F71110" w:rsidRPr="0051596B" w:rsidRDefault="00F71110" w:rsidP="00F71110">
            <w:pPr>
              <w:spacing w:before="120"/>
              <w:jc w:val="right"/>
              <w:rPr>
                <w:rFonts w:asciiTheme="minorBidi" w:hAnsiTheme="minorBidi" w:cstheme="minorBidi"/>
                <w:szCs w:val="22"/>
              </w:rPr>
            </w:pPr>
          </w:p>
        </w:tc>
        <w:tc>
          <w:tcPr>
            <w:tcW w:w="2835" w:type="dxa"/>
            <w:tcBorders>
              <w:top w:val="single" w:sz="4" w:space="0" w:color="A6A6A6" w:themeColor="background1" w:themeShade="A6"/>
              <w:left w:val="nil"/>
              <w:bottom w:val="nil"/>
              <w:right w:val="single" w:sz="4" w:space="0" w:color="A6A6A6" w:themeColor="background1" w:themeShade="A6"/>
            </w:tcBorders>
          </w:tcPr>
          <w:p w14:paraId="4A77B86A" w14:textId="77777777" w:rsidR="00F71110" w:rsidRPr="0051596B" w:rsidRDefault="00F71110" w:rsidP="00F71110">
            <w:pPr>
              <w:tabs>
                <w:tab w:val="center" w:pos="1600"/>
              </w:tabs>
              <w:spacing w:before="120"/>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szCs w:val="22"/>
              </w:rPr>
            </w:pPr>
          </w:p>
        </w:tc>
        <w:tc>
          <w:tcPr>
            <w:tcW w:w="2835" w:type="dxa"/>
            <w:tcBorders>
              <w:left w:val="single" w:sz="4" w:space="0" w:color="A6A6A6" w:themeColor="background1" w:themeShade="A6"/>
            </w:tcBorders>
            <w:shd w:val="clear" w:color="auto" w:fill="D9D9D9" w:themeFill="background1" w:themeFillShade="D9"/>
          </w:tcPr>
          <w:p w14:paraId="6DEAA5E1" w14:textId="59621E23" w:rsidR="00F71110" w:rsidRPr="002351AB" w:rsidRDefault="00F71110" w:rsidP="00F71110">
            <w:pPr>
              <w:spacing w:before="120"/>
              <w:jc w:val="right"/>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sz w:val="18"/>
                <w:szCs w:val="18"/>
              </w:rPr>
            </w:pPr>
            <w:r w:rsidRPr="002351AB">
              <w:rPr>
                <w:rFonts w:asciiTheme="minorBidi" w:hAnsiTheme="minorBidi" w:cstheme="minorBidi"/>
                <w:b/>
                <w:bCs/>
                <w:sz w:val="18"/>
                <w:szCs w:val="18"/>
              </w:rPr>
              <w:t>P.I. / Manager:</w:t>
            </w:r>
          </w:p>
        </w:tc>
        <w:sdt>
          <w:sdtPr>
            <w:rPr>
              <w:rFonts w:asciiTheme="minorBidi" w:hAnsiTheme="minorBidi" w:cstheme="minorBidi"/>
              <w:sz w:val="18"/>
              <w:szCs w:val="18"/>
            </w:rPr>
            <w:id w:val="1725091140"/>
            <w:placeholder>
              <w:docPart w:val="A00FF49E098F4714AEDEDDCC0FB611A5"/>
            </w:placeholder>
          </w:sdtPr>
          <w:sdtEndPr/>
          <w:sdtContent>
            <w:tc>
              <w:tcPr>
                <w:tcW w:w="4110" w:type="dxa"/>
                <w:tcBorders>
                  <w:right w:val="single" w:sz="4" w:space="0" w:color="A6A6A6" w:themeColor="background1" w:themeShade="A6"/>
                </w:tcBorders>
              </w:tcPr>
              <w:sdt>
                <w:sdtPr>
                  <w:rPr>
                    <w:rFonts w:asciiTheme="minorBidi" w:hAnsiTheme="minorBidi" w:cstheme="minorBidi"/>
                    <w:sz w:val="18"/>
                    <w:szCs w:val="18"/>
                  </w:rPr>
                  <w:id w:val="456763756"/>
                  <w:placeholder>
                    <w:docPart w:val="98405EF82A88473CB2E1084F1C1AB35C"/>
                  </w:placeholder>
                  <w:showingPlcHdr/>
                  <w:text/>
                </w:sdtPr>
                <w:sdtEndPr/>
                <w:sdtContent>
                  <w:p w14:paraId="5DEA8DBD" w14:textId="242B09DF" w:rsidR="00F71110" w:rsidRPr="002351AB" w:rsidRDefault="00F71110" w:rsidP="00F71110">
                    <w:pPr>
                      <w:spacing w:before="120"/>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sz w:val="18"/>
                        <w:szCs w:val="18"/>
                      </w:rPr>
                    </w:pPr>
                    <w:r w:rsidRPr="002351AB">
                      <w:rPr>
                        <w:rStyle w:val="PlaceholderText"/>
                        <w:rFonts w:asciiTheme="minorBidi" w:hAnsiTheme="minorBidi" w:cstheme="minorBidi"/>
                        <w:color w:val="808080" w:themeColor="background1" w:themeShade="80"/>
                        <w:sz w:val="18"/>
                        <w:szCs w:val="18"/>
                      </w:rPr>
                      <w:t>Enter text.</w:t>
                    </w:r>
                  </w:p>
                </w:sdtContent>
              </w:sdt>
            </w:tc>
          </w:sdtContent>
        </w:sdt>
      </w:tr>
    </w:tbl>
    <w:p w14:paraId="4DBC7151" w14:textId="5BCDF09D" w:rsidR="00141FFC" w:rsidRPr="0076172C" w:rsidRDefault="00141FFC" w:rsidP="00CF0C06">
      <w:pPr>
        <w:rPr>
          <w:rFonts w:asciiTheme="minorBidi" w:hAnsiTheme="minorBidi" w:cstheme="minorBidi"/>
          <w:sz w:val="20"/>
          <w:szCs w:val="18"/>
        </w:rPr>
      </w:pPr>
      <w:r w:rsidRPr="0076172C">
        <w:rPr>
          <w:rFonts w:asciiTheme="minorBidi" w:hAnsiTheme="minorBidi" w:cstheme="minorBidi"/>
          <w:b/>
          <w:bCs/>
          <w:sz w:val="20"/>
        </w:rPr>
        <w:t>Sample Information</w:t>
      </w:r>
    </w:p>
    <w:tbl>
      <w:tblPr>
        <w:tblStyle w:val="PlainTable5"/>
        <w:tblW w:w="10773" w:type="dxa"/>
        <w:tblLook w:val="04A0" w:firstRow="1" w:lastRow="0" w:firstColumn="1" w:lastColumn="0" w:noHBand="0" w:noVBand="1"/>
      </w:tblPr>
      <w:tblGrid>
        <w:gridCol w:w="1555"/>
        <w:gridCol w:w="1701"/>
        <w:gridCol w:w="2126"/>
        <w:gridCol w:w="1843"/>
        <w:gridCol w:w="1842"/>
        <w:gridCol w:w="1706"/>
      </w:tblGrid>
      <w:tr w:rsidR="00971074" w:rsidRPr="0051596B" w14:paraId="7ECC2DA9" w14:textId="4C5B711E" w:rsidTr="00971074">
        <w:trPr>
          <w:cnfStyle w:val="100000000000" w:firstRow="1" w:lastRow="0" w:firstColumn="0" w:lastColumn="0" w:oddVBand="0" w:evenVBand="0" w:oddHBand="0" w:evenHBand="0" w:firstRowFirstColumn="0" w:firstRowLastColumn="0" w:lastRowFirstColumn="0" w:lastRowLastColumn="0"/>
          <w:trHeight w:val="628"/>
        </w:trPr>
        <w:tc>
          <w:tcPr>
            <w:cnfStyle w:val="001000000100" w:firstRow="0" w:lastRow="0" w:firstColumn="1" w:lastColumn="0" w:oddVBand="0" w:evenVBand="0" w:oddHBand="0" w:evenHBand="0" w:firstRowFirstColumn="1" w:firstRowLastColumn="0" w:lastRowFirstColumn="0" w:lastRowLastColumn="0"/>
            <w:tcW w:w="1555" w:type="dxa"/>
            <w:tcBorders>
              <w:bottom w:val="none" w:sz="0" w:space="0" w:color="auto"/>
              <w:right w:val="none" w:sz="0" w:space="0" w:color="auto"/>
            </w:tcBorders>
          </w:tcPr>
          <w:p w14:paraId="36B6C3FB" w14:textId="3E02F7FC" w:rsidR="000F4BB7" w:rsidRPr="0051596B" w:rsidRDefault="002351AB" w:rsidP="00971074">
            <w:pPr>
              <w:spacing w:before="120"/>
              <w:jc w:val="left"/>
              <w:rPr>
                <w:rFonts w:asciiTheme="minorBidi" w:hAnsiTheme="minorBidi" w:cstheme="minorBidi"/>
                <w:b/>
                <w:bCs/>
                <w:szCs w:val="22"/>
              </w:rPr>
            </w:pPr>
            <w:r w:rsidRPr="002351AB">
              <w:rPr>
                <w:rFonts w:asciiTheme="minorBidi" w:hAnsiTheme="minorBidi" w:cstheme="minorBidi"/>
                <w:b/>
                <w:bCs/>
                <w:sz w:val="18"/>
                <w:szCs w:val="18"/>
              </w:rPr>
              <w:t>►</w:t>
            </w:r>
            <w:r w:rsidR="000F4BB7" w:rsidRPr="002351AB">
              <w:rPr>
                <w:rFonts w:asciiTheme="minorBidi" w:hAnsiTheme="minorBidi" w:cstheme="minorBidi"/>
                <w:b/>
                <w:bCs/>
                <w:sz w:val="18"/>
                <w:szCs w:val="18"/>
              </w:rPr>
              <w:t>Total Number of Samples:</w:t>
            </w:r>
          </w:p>
        </w:tc>
        <w:sdt>
          <w:sdtPr>
            <w:rPr>
              <w:rFonts w:asciiTheme="minorBidi" w:hAnsiTheme="minorBidi" w:cstheme="minorBidi"/>
              <w:szCs w:val="22"/>
            </w:rPr>
            <w:id w:val="-364901567"/>
            <w:placeholder>
              <w:docPart w:val="7E5137E0E85F4FFE887206C4C4B90EB8"/>
            </w:placeholder>
            <w:showingPlcHdr/>
          </w:sdtPr>
          <w:sdtEndPr/>
          <w:sdtContent>
            <w:tc>
              <w:tcPr>
                <w:tcW w:w="1701" w:type="dxa"/>
                <w:tcBorders>
                  <w:bottom w:val="none" w:sz="0" w:space="0" w:color="auto"/>
                </w:tcBorders>
                <w:vAlign w:val="center"/>
              </w:tcPr>
              <w:p w14:paraId="1C894C87" w14:textId="4C752641" w:rsidR="000F4BB7" w:rsidRPr="0051596B" w:rsidRDefault="000F4BB7" w:rsidP="00971074">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Cs w:val="22"/>
                  </w:rPr>
                </w:pPr>
                <w:r w:rsidRPr="002351AB">
                  <w:rPr>
                    <w:rFonts w:asciiTheme="minorBidi" w:hAnsiTheme="minorBidi" w:cstheme="minorBidi"/>
                    <w:color w:val="808080" w:themeColor="background1" w:themeShade="80"/>
                    <w:sz w:val="18"/>
                    <w:szCs w:val="18"/>
                  </w:rPr>
                  <w:t>Enter a number</w:t>
                </w:r>
                <w:r w:rsidR="00891780" w:rsidRPr="002351AB">
                  <w:rPr>
                    <w:rFonts w:asciiTheme="minorBidi" w:hAnsiTheme="minorBidi" w:cstheme="minorBidi"/>
                    <w:color w:val="808080" w:themeColor="background1" w:themeShade="80"/>
                    <w:sz w:val="18"/>
                    <w:szCs w:val="18"/>
                  </w:rPr>
                  <w:t>.</w:t>
                </w:r>
              </w:p>
            </w:tc>
          </w:sdtContent>
        </w:sdt>
        <w:tc>
          <w:tcPr>
            <w:tcW w:w="2126" w:type="dxa"/>
            <w:tcBorders>
              <w:bottom w:val="none" w:sz="0" w:space="0" w:color="auto"/>
            </w:tcBorders>
          </w:tcPr>
          <w:p w14:paraId="5A499070" w14:textId="61F818D5" w:rsidR="000F4BB7" w:rsidRPr="0051596B" w:rsidRDefault="002351AB" w:rsidP="00971074">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bCs/>
                <w:szCs w:val="22"/>
              </w:rPr>
            </w:pPr>
            <w:r w:rsidRPr="002351AB">
              <w:rPr>
                <w:rFonts w:asciiTheme="minorBidi" w:hAnsiTheme="minorBidi" w:cstheme="minorBidi"/>
                <w:b/>
                <w:bCs/>
                <w:sz w:val="18"/>
                <w:szCs w:val="18"/>
              </w:rPr>
              <w:t>►</w:t>
            </w:r>
            <w:r w:rsidR="000F4BB7" w:rsidRPr="002351AB">
              <w:rPr>
                <w:rFonts w:asciiTheme="minorBidi" w:hAnsiTheme="minorBidi" w:cstheme="minorBidi"/>
                <w:b/>
                <w:bCs/>
                <w:sz w:val="18"/>
                <w:szCs w:val="18"/>
              </w:rPr>
              <w:t>Would you like your samples returned?</w:t>
            </w:r>
          </w:p>
        </w:tc>
        <w:tc>
          <w:tcPr>
            <w:tcW w:w="1843" w:type="dxa"/>
            <w:tcBorders>
              <w:bottom w:val="none" w:sz="0" w:space="0" w:color="auto"/>
            </w:tcBorders>
            <w:vAlign w:val="bottom"/>
          </w:tcPr>
          <w:p w14:paraId="5336F7C5" w14:textId="434A5A72" w:rsidR="000F4BB7" w:rsidRPr="00B669BC" w:rsidRDefault="00971074" w:rsidP="00971074">
            <w:pPr>
              <w:spacing w:before="120"/>
              <w:cnfStyle w:val="100000000000" w:firstRow="1" w:lastRow="0" w:firstColumn="0" w:lastColumn="0" w:oddVBand="0" w:evenVBand="0" w:oddHBand="0" w:evenHBand="0" w:firstRowFirstColumn="0" w:firstRowLastColumn="0" w:lastRowFirstColumn="0" w:lastRowLastColumn="0"/>
              <w:rPr>
                <w:rFonts w:cs="Arial"/>
                <w:i w:val="0"/>
                <w:iCs w:val="0"/>
                <w:szCs w:val="22"/>
              </w:rPr>
            </w:pPr>
            <w:r>
              <w:rPr>
                <w:rFonts w:eastAsia="Times New Roman" w:cs="Arial"/>
                <w:sz w:val="18"/>
                <w:szCs w:val="18"/>
              </w:rPr>
              <w:object w:dxaOrig="1440" w:dyaOrig="1440" w14:anchorId="5F403B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37.5pt;height:19pt" o:ole="">
                  <v:imagedata r:id="rId13" o:title=""/>
                </v:shape>
                <w:control r:id="rId14" w:name="OptionButton2" w:shapeid="_x0000_i1033"/>
              </w:object>
            </w:r>
            <w:r>
              <w:rPr>
                <w:rFonts w:eastAsia="Times New Roman" w:cs="Arial"/>
                <w:sz w:val="18"/>
                <w:szCs w:val="18"/>
              </w:rPr>
              <w:object w:dxaOrig="1440" w:dyaOrig="1440" w14:anchorId="44F5EAB3">
                <v:shape id="_x0000_i1035" type="#_x0000_t75" style="width:34pt;height:19pt" o:ole="">
                  <v:imagedata r:id="rId15" o:title=""/>
                </v:shape>
                <w:control r:id="rId16" w:name="OptionButton1" w:shapeid="_x0000_i1035"/>
              </w:object>
            </w:r>
          </w:p>
        </w:tc>
        <w:tc>
          <w:tcPr>
            <w:tcW w:w="1842" w:type="dxa"/>
            <w:tcBorders>
              <w:bottom w:val="none" w:sz="0" w:space="0" w:color="auto"/>
            </w:tcBorders>
          </w:tcPr>
          <w:p w14:paraId="6B0F716D" w14:textId="12F0547E" w:rsidR="000F4BB7" w:rsidRPr="0051596B" w:rsidRDefault="002351AB" w:rsidP="00971074">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Cs w:val="22"/>
              </w:rPr>
            </w:pPr>
            <w:r w:rsidRPr="002351AB">
              <w:rPr>
                <w:rFonts w:asciiTheme="minorBidi" w:hAnsiTheme="minorBidi" w:cstheme="minorBidi"/>
                <w:b/>
                <w:bCs/>
                <w:sz w:val="18"/>
                <w:szCs w:val="18"/>
              </w:rPr>
              <w:t>►</w:t>
            </w:r>
            <w:r w:rsidR="000F4BB7" w:rsidRPr="002351AB">
              <w:rPr>
                <w:rFonts w:asciiTheme="minorBidi" w:hAnsiTheme="minorBidi" w:cstheme="minorBidi"/>
                <w:b/>
                <w:bCs/>
                <w:sz w:val="18"/>
                <w:szCs w:val="18"/>
              </w:rPr>
              <w:t>Contains iodine or tellurium?</w:t>
            </w:r>
          </w:p>
        </w:tc>
        <w:tc>
          <w:tcPr>
            <w:tcW w:w="1706" w:type="dxa"/>
            <w:tcBorders>
              <w:bottom w:val="none" w:sz="0" w:space="0" w:color="auto"/>
            </w:tcBorders>
            <w:vAlign w:val="bottom"/>
          </w:tcPr>
          <w:p w14:paraId="4A7F4128" w14:textId="3959C22B" w:rsidR="000F4BB7" w:rsidRPr="0051596B" w:rsidRDefault="00971074" w:rsidP="00971074">
            <w:pPr>
              <w:spacing w:before="120"/>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szCs w:val="22"/>
              </w:rPr>
            </w:pPr>
            <w:r>
              <w:rPr>
                <w:rFonts w:eastAsia="Times New Roman" w:cs="Arial"/>
                <w:sz w:val="18"/>
                <w:szCs w:val="18"/>
              </w:rPr>
              <w:object w:dxaOrig="1440" w:dyaOrig="1440" w14:anchorId="7D7F0E3E">
                <v:shape id="_x0000_i1037" type="#_x0000_t75" style="width:37.5pt;height:19pt" o:ole="">
                  <v:imagedata r:id="rId17" o:title=""/>
                </v:shape>
                <w:control r:id="rId18" w:name="OptionButton21" w:shapeid="_x0000_i1037"/>
              </w:object>
            </w:r>
            <w:r>
              <w:rPr>
                <w:rFonts w:eastAsia="Times New Roman" w:cs="Arial"/>
                <w:sz w:val="18"/>
                <w:szCs w:val="18"/>
              </w:rPr>
              <w:object w:dxaOrig="1440" w:dyaOrig="1440" w14:anchorId="0E525531">
                <v:shape id="_x0000_i1039" type="#_x0000_t75" style="width:34pt;height:19pt" o:ole="">
                  <v:imagedata r:id="rId15" o:title=""/>
                </v:shape>
                <w:control r:id="rId19" w:name="OptionButton11" w:shapeid="_x0000_i1039"/>
              </w:object>
            </w:r>
          </w:p>
        </w:tc>
      </w:tr>
    </w:tbl>
    <w:p w14:paraId="007B5C20" w14:textId="2DE595D7" w:rsidR="00A53E20" w:rsidRPr="0051596B" w:rsidRDefault="00A53E20" w:rsidP="0076172C">
      <w:pPr>
        <w:rPr>
          <w:rFonts w:asciiTheme="minorBidi" w:hAnsiTheme="minorBidi" w:cstheme="minorBidi"/>
        </w:rPr>
      </w:pPr>
    </w:p>
    <w:p w14:paraId="1C99F5C8" w14:textId="77777777" w:rsidR="003676D2" w:rsidRDefault="003676D2" w:rsidP="004E725D">
      <w:pPr>
        <w:jc w:val="center"/>
        <w:rPr>
          <w:rFonts w:asciiTheme="minorBidi" w:hAnsiTheme="minorBidi" w:cstheme="minorBidi"/>
          <w:b/>
          <w:sz w:val="18"/>
          <w:szCs w:val="18"/>
        </w:rPr>
        <w:sectPr w:rsidR="003676D2" w:rsidSect="001D6593">
          <w:headerReference w:type="default" r:id="rId20"/>
          <w:footerReference w:type="default" r:id="rId21"/>
          <w:headerReference w:type="first" r:id="rId22"/>
          <w:footerReference w:type="first" r:id="rId23"/>
          <w:type w:val="continuous"/>
          <w:pgSz w:w="12240" w:h="15840" w:code="1"/>
          <w:pgMar w:top="720" w:right="771" w:bottom="720" w:left="731" w:header="0" w:footer="170" w:gutter="0"/>
          <w:cols w:space="720"/>
          <w:titlePg/>
          <w:docGrid w:linePitch="299"/>
        </w:sectPr>
      </w:pPr>
    </w:p>
    <w:tbl>
      <w:tblPr>
        <w:tblStyle w:val="TableGrid"/>
        <w:tblW w:w="10773" w:type="dxa"/>
        <w:tblInd w:w="-5" w:type="dxa"/>
        <w:tblLook w:val="04A0" w:firstRow="1" w:lastRow="0" w:firstColumn="1" w:lastColumn="0" w:noHBand="0" w:noVBand="1"/>
      </w:tblPr>
      <w:tblGrid>
        <w:gridCol w:w="507"/>
        <w:gridCol w:w="1620"/>
        <w:gridCol w:w="1559"/>
        <w:gridCol w:w="3260"/>
        <w:gridCol w:w="1820"/>
        <w:gridCol w:w="2007"/>
      </w:tblGrid>
      <w:tr w:rsidR="00C26C25" w:rsidRPr="0051596B" w14:paraId="6C75C8D6" w14:textId="76216304" w:rsidTr="00143D9E">
        <w:trPr>
          <w:trHeight w:val="604"/>
        </w:trPr>
        <w:tc>
          <w:tcPr>
            <w:tcW w:w="507" w:type="dxa"/>
            <w:shd w:val="clear" w:color="auto" w:fill="D9D9D9" w:themeFill="background1" w:themeFillShade="D9"/>
          </w:tcPr>
          <w:p w14:paraId="183970C3" w14:textId="05CFBD1B" w:rsidR="00C26C25" w:rsidRPr="004E725D" w:rsidRDefault="00027C6B" w:rsidP="004E725D">
            <w:pPr>
              <w:jc w:val="center"/>
              <w:rPr>
                <w:rFonts w:asciiTheme="minorBidi" w:hAnsiTheme="minorBidi" w:cstheme="minorBidi"/>
                <w:b/>
                <w:sz w:val="18"/>
                <w:szCs w:val="18"/>
              </w:rPr>
            </w:pPr>
            <w:r w:rsidRPr="004E725D">
              <w:rPr>
                <w:rFonts w:asciiTheme="minorBidi" w:hAnsiTheme="minorBidi" w:cstheme="minorBidi"/>
                <w:b/>
                <w:sz w:val="18"/>
                <w:szCs w:val="18"/>
              </w:rPr>
              <w:t>No.</w:t>
            </w:r>
          </w:p>
        </w:tc>
        <w:tc>
          <w:tcPr>
            <w:tcW w:w="1620" w:type="dxa"/>
            <w:shd w:val="clear" w:color="auto" w:fill="D9D9D9" w:themeFill="background1" w:themeFillShade="D9"/>
          </w:tcPr>
          <w:p w14:paraId="6755476B" w14:textId="6D09F7B5" w:rsidR="00C26C25" w:rsidRPr="004E725D" w:rsidRDefault="00C26C25" w:rsidP="004E725D">
            <w:pPr>
              <w:jc w:val="center"/>
              <w:rPr>
                <w:rFonts w:asciiTheme="minorBidi" w:hAnsiTheme="minorBidi" w:cstheme="minorBidi"/>
                <w:b/>
                <w:sz w:val="18"/>
                <w:szCs w:val="18"/>
              </w:rPr>
            </w:pPr>
            <w:r w:rsidRPr="004E725D">
              <w:rPr>
                <w:rFonts w:asciiTheme="minorBidi" w:hAnsiTheme="minorBidi" w:cstheme="minorBidi"/>
                <w:b/>
                <w:sz w:val="18"/>
                <w:szCs w:val="18"/>
              </w:rPr>
              <w:t>Sample ID / Name</w:t>
            </w:r>
          </w:p>
        </w:tc>
        <w:tc>
          <w:tcPr>
            <w:tcW w:w="1559" w:type="dxa"/>
            <w:shd w:val="clear" w:color="auto" w:fill="D9D9D9" w:themeFill="background1" w:themeFillShade="D9"/>
          </w:tcPr>
          <w:p w14:paraId="4DA1D14D" w14:textId="50059C54" w:rsidR="00C26C25" w:rsidRPr="004E725D" w:rsidRDefault="00C26C25" w:rsidP="004E725D">
            <w:pPr>
              <w:jc w:val="center"/>
              <w:rPr>
                <w:rFonts w:asciiTheme="minorBidi" w:hAnsiTheme="minorBidi" w:cstheme="minorBidi"/>
                <w:b/>
                <w:sz w:val="18"/>
                <w:szCs w:val="18"/>
              </w:rPr>
            </w:pPr>
            <w:r w:rsidRPr="004E725D">
              <w:rPr>
                <w:rFonts w:asciiTheme="minorBidi" w:hAnsiTheme="minorBidi" w:cstheme="minorBidi"/>
                <w:b/>
                <w:sz w:val="18"/>
                <w:szCs w:val="18"/>
              </w:rPr>
              <w:t>Requested Technique</w:t>
            </w:r>
          </w:p>
        </w:tc>
        <w:tc>
          <w:tcPr>
            <w:tcW w:w="3260" w:type="dxa"/>
            <w:shd w:val="clear" w:color="auto" w:fill="D9D9D9" w:themeFill="background1" w:themeFillShade="D9"/>
          </w:tcPr>
          <w:p w14:paraId="53E7535C" w14:textId="77777777" w:rsidR="00C26C25" w:rsidRPr="004E725D" w:rsidRDefault="00C26C25" w:rsidP="004E725D">
            <w:pPr>
              <w:jc w:val="center"/>
              <w:rPr>
                <w:rFonts w:asciiTheme="minorBidi" w:hAnsiTheme="minorBidi" w:cstheme="minorBidi"/>
                <w:b/>
                <w:sz w:val="18"/>
                <w:szCs w:val="18"/>
              </w:rPr>
            </w:pPr>
            <w:r w:rsidRPr="004E725D">
              <w:rPr>
                <w:rFonts w:asciiTheme="minorBidi" w:hAnsiTheme="minorBidi" w:cstheme="minorBidi"/>
                <w:b/>
                <w:sz w:val="18"/>
                <w:szCs w:val="18"/>
              </w:rPr>
              <w:t>Required Analysis Details for the Specified Technique</w:t>
            </w:r>
          </w:p>
        </w:tc>
        <w:tc>
          <w:tcPr>
            <w:tcW w:w="1820" w:type="dxa"/>
            <w:shd w:val="clear" w:color="auto" w:fill="D9D9D9" w:themeFill="background1" w:themeFillShade="D9"/>
          </w:tcPr>
          <w:p w14:paraId="38DD16DC" w14:textId="1644D796" w:rsidR="00C26C25" w:rsidRPr="004E725D" w:rsidRDefault="00C26C25" w:rsidP="004E725D">
            <w:pPr>
              <w:jc w:val="center"/>
              <w:rPr>
                <w:rFonts w:asciiTheme="minorBidi" w:hAnsiTheme="minorBidi" w:cstheme="minorBidi"/>
                <w:b/>
                <w:sz w:val="18"/>
                <w:szCs w:val="18"/>
              </w:rPr>
            </w:pPr>
            <w:r w:rsidRPr="004E725D">
              <w:rPr>
                <w:rFonts w:asciiTheme="minorBidi" w:hAnsiTheme="minorBidi" w:cstheme="minorBidi"/>
                <w:b/>
                <w:sz w:val="18"/>
                <w:szCs w:val="18"/>
              </w:rPr>
              <w:t>Sample Type</w:t>
            </w:r>
          </w:p>
        </w:tc>
        <w:tc>
          <w:tcPr>
            <w:tcW w:w="2007" w:type="dxa"/>
            <w:shd w:val="clear" w:color="auto" w:fill="D9D9D9" w:themeFill="background1" w:themeFillShade="D9"/>
          </w:tcPr>
          <w:p w14:paraId="79E09154" w14:textId="66C4970C" w:rsidR="00C26C25" w:rsidRPr="004E725D" w:rsidRDefault="00C26C25" w:rsidP="004E725D">
            <w:pPr>
              <w:jc w:val="center"/>
              <w:rPr>
                <w:rFonts w:asciiTheme="minorBidi" w:hAnsiTheme="minorBidi" w:cstheme="minorBidi"/>
                <w:b/>
                <w:sz w:val="18"/>
                <w:szCs w:val="18"/>
              </w:rPr>
            </w:pPr>
            <w:r w:rsidRPr="004E725D">
              <w:rPr>
                <w:rFonts w:asciiTheme="minorBidi" w:hAnsiTheme="minorBidi" w:cstheme="minorBidi"/>
                <w:b/>
                <w:sz w:val="18"/>
                <w:szCs w:val="18"/>
              </w:rPr>
              <w:t>Any Specific Handling/storage Instructions</w:t>
            </w:r>
          </w:p>
        </w:tc>
      </w:tr>
      <w:tr w:rsidR="00511740" w:rsidRPr="0051596B" w14:paraId="557A0BC6" w14:textId="37342D8A" w:rsidTr="00143D9E">
        <w:trPr>
          <w:trHeight w:val="464"/>
        </w:trPr>
        <w:tc>
          <w:tcPr>
            <w:tcW w:w="507" w:type="dxa"/>
          </w:tcPr>
          <w:p w14:paraId="7DA6A077" w14:textId="7490459A" w:rsidR="00511740" w:rsidRPr="002351AB" w:rsidRDefault="00511740" w:rsidP="00511740">
            <w:pPr>
              <w:jc w:val="center"/>
              <w:rPr>
                <w:rFonts w:asciiTheme="minorBidi" w:hAnsiTheme="minorBidi" w:cstheme="minorBidi"/>
                <w:b/>
                <w:sz w:val="18"/>
                <w:szCs w:val="18"/>
              </w:rPr>
            </w:pPr>
            <w:r w:rsidRPr="002351AB">
              <w:rPr>
                <w:rFonts w:asciiTheme="minorBidi" w:hAnsiTheme="minorBidi" w:cstheme="minorBidi"/>
                <w:b/>
                <w:sz w:val="18"/>
                <w:szCs w:val="18"/>
              </w:rPr>
              <w:t>1.</w:t>
            </w:r>
          </w:p>
        </w:tc>
        <w:sdt>
          <w:sdtPr>
            <w:rPr>
              <w:rFonts w:asciiTheme="minorBidi" w:hAnsiTheme="minorBidi" w:cstheme="minorBidi"/>
              <w:sz w:val="18"/>
              <w:szCs w:val="18"/>
            </w:rPr>
            <w:id w:val="1536076107"/>
            <w:placeholder>
              <w:docPart w:val="026C0CA868BC4BFF8C823B3CE3412631"/>
            </w:placeholder>
            <w:showingPlcHdr/>
          </w:sdtPr>
          <w:sdtEndPr/>
          <w:sdtContent>
            <w:tc>
              <w:tcPr>
                <w:tcW w:w="1620" w:type="dxa"/>
              </w:tcPr>
              <w:p w14:paraId="7C66F6A1" w14:textId="473B4EC6" w:rsidR="00511740" w:rsidRPr="002351AB" w:rsidRDefault="00511740" w:rsidP="00511740">
                <w:pPr>
                  <w:jc w:val="center"/>
                  <w:rPr>
                    <w:rFonts w:asciiTheme="minorBidi" w:hAnsiTheme="minorBidi" w:cstheme="minorBidi"/>
                    <w:sz w:val="18"/>
                    <w:szCs w:val="18"/>
                  </w:rPr>
                </w:pPr>
                <w:r w:rsidRPr="002351AB">
                  <w:rPr>
                    <w:rStyle w:val="PlaceholderText"/>
                    <w:rFonts w:asciiTheme="minorBidi" w:hAnsiTheme="minorBidi" w:cstheme="minorBidi"/>
                    <w:sz w:val="18"/>
                    <w:szCs w:val="18"/>
                  </w:rPr>
                  <w:t>e.g., S1 or sample name</w:t>
                </w:r>
              </w:p>
            </w:tc>
          </w:sdtContent>
        </w:sdt>
        <w:tc>
          <w:tcPr>
            <w:tcW w:w="1559" w:type="dxa"/>
          </w:tcPr>
          <w:sdt>
            <w:sdtPr>
              <w:rPr>
                <w:rFonts w:asciiTheme="minorBidi" w:hAnsiTheme="minorBidi" w:cstheme="minorBidi"/>
                <w:sz w:val="18"/>
                <w:szCs w:val="18"/>
              </w:rPr>
              <w:id w:val="-72747222"/>
              <w:placeholder>
                <w:docPart w:val="330B09754D164D83B1485F1FB18DD1C2"/>
              </w:placeholder>
            </w:sdtPr>
            <w:sdtEndPr/>
            <w:sdtContent>
              <w:p w14:paraId="15107301" w14:textId="2CB9A538" w:rsidR="00511740" w:rsidRPr="002351AB" w:rsidRDefault="00511740" w:rsidP="00511740">
                <w:pPr>
                  <w:jc w:val="center"/>
                  <w:rPr>
                    <w:rFonts w:asciiTheme="minorBidi" w:hAnsiTheme="minorBidi" w:cstheme="minorBidi"/>
                    <w:sz w:val="18"/>
                    <w:szCs w:val="18"/>
                  </w:rPr>
                </w:pPr>
                <w:r w:rsidRPr="002351AB">
                  <w:rPr>
                    <w:rFonts w:asciiTheme="minorBidi" w:hAnsiTheme="minorBidi" w:cstheme="minorBidi"/>
                    <w:sz w:val="18"/>
                    <w:szCs w:val="18"/>
                  </w:rPr>
                  <w:t>e.g., XPS, UPS</w:t>
                </w:r>
              </w:p>
            </w:sdtContent>
          </w:sdt>
        </w:tc>
        <w:tc>
          <w:tcPr>
            <w:tcW w:w="3260" w:type="dxa"/>
          </w:tcPr>
          <w:sdt>
            <w:sdtPr>
              <w:rPr>
                <w:rFonts w:asciiTheme="minorBidi" w:hAnsiTheme="minorBidi" w:cstheme="minorBidi"/>
                <w:sz w:val="18"/>
                <w:szCs w:val="18"/>
              </w:rPr>
              <w:id w:val="-1661916392"/>
              <w:placeholder>
                <w:docPart w:val="1ECF447DAA034D83A59A31416D9CB5A7"/>
              </w:placeholder>
            </w:sdtPr>
            <w:sdtEndPr/>
            <w:sdtContent>
              <w:p w14:paraId="3318B239" w14:textId="65855C6E" w:rsidR="0076172C" w:rsidRPr="002351AB" w:rsidRDefault="00A211DD" w:rsidP="0076172C">
                <w:pPr>
                  <w:rPr>
                    <w:rFonts w:asciiTheme="minorBidi" w:hAnsiTheme="minorBidi" w:cstheme="minorBidi"/>
                    <w:sz w:val="18"/>
                    <w:szCs w:val="18"/>
                  </w:rPr>
                </w:pPr>
                <w:r w:rsidRPr="002351AB">
                  <w:rPr>
                    <w:rFonts w:asciiTheme="minorBidi" w:hAnsiTheme="minorBidi" w:cstheme="minorBidi"/>
                    <w:sz w:val="18"/>
                    <w:szCs w:val="18"/>
                  </w:rPr>
                  <w:t>e.g., survey scan; high-resolution C 1s, O 1s, N 1s, P 2p, S 2p etc.</w:t>
                </w:r>
              </w:p>
            </w:sdtContent>
          </w:sdt>
        </w:tc>
        <w:sdt>
          <w:sdtPr>
            <w:rPr>
              <w:rFonts w:asciiTheme="minorBidi" w:hAnsiTheme="minorBidi" w:cstheme="minorBidi"/>
              <w:sz w:val="18"/>
              <w:szCs w:val="18"/>
            </w:rPr>
            <w:id w:val="-350262045"/>
            <w:placeholder>
              <w:docPart w:val="4E4827034456466987A0A7D569275EC2"/>
            </w:placeholder>
            <w:showingPlcHdr/>
          </w:sdtPr>
          <w:sdtEndPr/>
          <w:sdtContent>
            <w:tc>
              <w:tcPr>
                <w:tcW w:w="1820" w:type="dxa"/>
              </w:tcPr>
              <w:p w14:paraId="0CE08919" w14:textId="537D2AB9" w:rsidR="00511740" w:rsidRPr="002351AB" w:rsidRDefault="00511740" w:rsidP="00511740">
                <w:pPr>
                  <w:jc w:val="center"/>
                  <w:rPr>
                    <w:rFonts w:asciiTheme="minorBidi" w:hAnsiTheme="minorBidi" w:cstheme="minorBidi"/>
                    <w:sz w:val="18"/>
                    <w:szCs w:val="18"/>
                  </w:rPr>
                </w:pPr>
                <w:r w:rsidRPr="002351AB">
                  <w:rPr>
                    <w:rStyle w:val="PlaceholderText"/>
                    <w:rFonts w:asciiTheme="minorBidi" w:hAnsiTheme="minorBidi" w:cstheme="minorBidi"/>
                    <w:sz w:val="18"/>
                    <w:szCs w:val="18"/>
                  </w:rPr>
                  <w:t>e.g., thin film, powder, pellet, etc.</w:t>
                </w:r>
              </w:p>
            </w:tc>
          </w:sdtContent>
        </w:sdt>
        <w:sdt>
          <w:sdtPr>
            <w:rPr>
              <w:rFonts w:asciiTheme="minorBidi" w:hAnsiTheme="minorBidi" w:cstheme="minorBidi"/>
              <w:sz w:val="18"/>
              <w:szCs w:val="18"/>
            </w:rPr>
            <w:id w:val="-1454164624"/>
            <w:placeholder>
              <w:docPart w:val="636AB605722E40E884BBD74FAA4220EC"/>
            </w:placeholder>
            <w:showingPlcHdr/>
          </w:sdtPr>
          <w:sdtEndPr/>
          <w:sdtContent>
            <w:tc>
              <w:tcPr>
                <w:tcW w:w="2007" w:type="dxa"/>
              </w:tcPr>
              <w:p w14:paraId="67C3E1DE" w14:textId="264768E2" w:rsidR="00511740" w:rsidRPr="002351AB" w:rsidRDefault="00511740" w:rsidP="00511740">
                <w:pPr>
                  <w:rPr>
                    <w:rFonts w:asciiTheme="minorBidi" w:hAnsiTheme="minorBidi" w:cstheme="minorBidi"/>
                    <w:sz w:val="18"/>
                    <w:szCs w:val="18"/>
                  </w:rPr>
                </w:pPr>
                <w:r w:rsidRPr="002351AB">
                  <w:rPr>
                    <w:rStyle w:val="PlaceholderText"/>
                    <w:rFonts w:asciiTheme="minorBidi" w:hAnsiTheme="minorBidi" w:cstheme="minorBidi"/>
                    <w:sz w:val="18"/>
                    <w:szCs w:val="18"/>
                  </w:rPr>
                  <w:t>Click or tap here to enter text.</w:t>
                </w:r>
              </w:p>
            </w:tc>
          </w:sdtContent>
        </w:sdt>
      </w:tr>
      <w:sdt>
        <w:sdtPr>
          <w:rPr>
            <w:rFonts w:asciiTheme="minorBidi" w:hAnsiTheme="minorBidi" w:cstheme="minorBidi"/>
            <w:b/>
            <w:sz w:val="18"/>
            <w:szCs w:val="18"/>
          </w:rPr>
          <w:id w:val="2139676357"/>
          <w:lock w:val="sdtLocked"/>
          <w15:repeatingSection/>
        </w:sdtPr>
        <w:sdtEndPr>
          <w:rPr>
            <w:b w:val="0"/>
          </w:rPr>
        </w:sdtEndPr>
        <w:sdtContent>
          <w:sdt>
            <w:sdtPr>
              <w:rPr>
                <w:rFonts w:asciiTheme="minorBidi" w:hAnsiTheme="minorBidi" w:cstheme="minorBidi"/>
                <w:b/>
                <w:sz w:val="18"/>
                <w:szCs w:val="18"/>
              </w:rPr>
              <w:id w:val="2085873800"/>
              <w:lock w:val="sdtLocked"/>
              <w:placeholder>
                <w:docPart w:val="DefaultPlaceholder_-1854013435"/>
              </w:placeholder>
              <w15:repeatingSectionItem/>
            </w:sdtPr>
            <w:sdtEndPr>
              <w:rPr>
                <w:b w:val="0"/>
              </w:rPr>
            </w:sdtEndPr>
            <w:sdtContent>
              <w:tr w:rsidR="00511740" w:rsidRPr="0051596B" w14:paraId="1A6A913A" w14:textId="60BD0093" w:rsidTr="00143D9E">
                <w:trPr>
                  <w:trHeight w:val="507"/>
                </w:trPr>
                <w:tc>
                  <w:tcPr>
                    <w:tcW w:w="507" w:type="dxa"/>
                  </w:tcPr>
                  <w:p w14:paraId="46228751" w14:textId="5FD31473" w:rsidR="00511740" w:rsidRPr="002351AB" w:rsidRDefault="00511740" w:rsidP="00511740">
                    <w:pPr>
                      <w:jc w:val="center"/>
                      <w:rPr>
                        <w:rFonts w:asciiTheme="minorBidi" w:hAnsiTheme="minorBidi" w:cstheme="minorBidi"/>
                        <w:b/>
                        <w:sz w:val="18"/>
                        <w:szCs w:val="18"/>
                      </w:rPr>
                    </w:pPr>
                    <w:r w:rsidRPr="002351AB">
                      <w:rPr>
                        <w:rFonts w:asciiTheme="minorBidi" w:hAnsiTheme="minorBidi" w:cstheme="minorBidi"/>
                        <w:b/>
                        <w:sz w:val="18"/>
                        <w:szCs w:val="18"/>
                      </w:rPr>
                      <w:t>2.</w:t>
                    </w:r>
                  </w:p>
                </w:tc>
                <w:sdt>
                  <w:sdtPr>
                    <w:rPr>
                      <w:rFonts w:asciiTheme="minorBidi" w:hAnsiTheme="minorBidi" w:cstheme="minorBidi"/>
                      <w:sz w:val="18"/>
                      <w:szCs w:val="18"/>
                    </w:rPr>
                    <w:id w:val="-2103795613"/>
                    <w:placeholder>
                      <w:docPart w:val="FD1BFBEBFAAB4E988A45D40D36BF7BA6"/>
                    </w:placeholder>
                    <w:showingPlcHdr/>
                  </w:sdtPr>
                  <w:sdtEndPr/>
                  <w:sdtContent>
                    <w:tc>
                      <w:tcPr>
                        <w:tcW w:w="1620" w:type="dxa"/>
                      </w:tcPr>
                      <w:p w14:paraId="35AE06D8" w14:textId="5F32B4E3" w:rsidR="00511740" w:rsidRPr="002351AB" w:rsidRDefault="00511740" w:rsidP="00511740">
                        <w:pPr>
                          <w:jc w:val="center"/>
                          <w:rPr>
                            <w:rFonts w:asciiTheme="minorBidi" w:hAnsiTheme="minorBidi" w:cstheme="minorBidi"/>
                            <w:sz w:val="18"/>
                            <w:szCs w:val="18"/>
                          </w:rPr>
                        </w:pPr>
                        <w:r w:rsidRPr="002351AB">
                          <w:rPr>
                            <w:rStyle w:val="PlaceholderText"/>
                            <w:rFonts w:asciiTheme="minorBidi" w:hAnsiTheme="minorBidi" w:cstheme="minorBidi"/>
                            <w:sz w:val="18"/>
                            <w:szCs w:val="18"/>
                          </w:rPr>
                          <w:t>Enter sample ID / name</w:t>
                        </w:r>
                      </w:p>
                    </w:tc>
                  </w:sdtContent>
                </w:sdt>
                <w:sdt>
                  <w:sdtPr>
                    <w:rPr>
                      <w:rFonts w:asciiTheme="minorBidi" w:hAnsiTheme="minorBidi" w:cstheme="minorBidi"/>
                      <w:sz w:val="18"/>
                      <w:szCs w:val="18"/>
                    </w:rPr>
                    <w:id w:val="-438681788"/>
                    <w:placeholder>
                      <w:docPart w:val="EBA39B86B99745598354C27D7F85201D"/>
                    </w:placeholder>
                    <w:showingPlcHdr/>
                  </w:sdtPr>
                  <w:sdtEndPr/>
                  <w:sdtContent>
                    <w:tc>
                      <w:tcPr>
                        <w:tcW w:w="1559" w:type="dxa"/>
                      </w:tcPr>
                      <w:p w14:paraId="70494CD4" w14:textId="66562606" w:rsidR="00511740" w:rsidRPr="002351AB" w:rsidRDefault="00511740" w:rsidP="00511740">
                        <w:pPr>
                          <w:jc w:val="center"/>
                          <w:rPr>
                            <w:rFonts w:asciiTheme="minorBidi" w:hAnsiTheme="minorBidi" w:cstheme="minorBidi"/>
                            <w:sz w:val="18"/>
                            <w:szCs w:val="18"/>
                          </w:rPr>
                        </w:pPr>
                        <w:r w:rsidRPr="002351AB">
                          <w:rPr>
                            <w:rStyle w:val="PlaceholderText"/>
                            <w:rFonts w:asciiTheme="minorBidi" w:hAnsiTheme="minorBidi" w:cstheme="minorBidi"/>
                            <w:sz w:val="18"/>
                            <w:szCs w:val="18"/>
                          </w:rPr>
                          <w:t>Enter technique</w:t>
                        </w:r>
                      </w:p>
                    </w:tc>
                  </w:sdtContent>
                </w:sdt>
                <w:sdt>
                  <w:sdtPr>
                    <w:rPr>
                      <w:rFonts w:asciiTheme="minorBidi" w:hAnsiTheme="minorBidi" w:cstheme="minorBidi"/>
                      <w:sz w:val="18"/>
                      <w:szCs w:val="18"/>
                    </w:rPr>
                    <w:id w:val="1329944952"/>
                    <w:placeholder>
                      <w:docPart w:val="3ABE55A42C764D0AB5CB906662985225"/>
                    </w:placeholder>
                    <w:showingPlcHdr/>
                  </w:sdtPr>
                  <w:sdtEndPr/>
                  <w:sdtContent>
                    <w:tc>
                      <w:tcPr>
                        <w:tcW w:w="3260" w:type="dxa"/>
                      </w:tcPr>
                      <w:p w14:paraId="47156257" w14:textId="6B5426A7" w:rsidR="00511740" w:rsidRPr="002351AB" w:rsidRDefault="00511740" w:rsidP="00511740">
                        <w:pPr>
                          <w:rPr>
                            <w:rFonts w:asciiTheme="minorBidi" w:hAnsiTheme="minorBidi" w:cstheme="minorBidi"/>
                            <w:color w:val="666666"/>
                            <w:sz w:val="18"/>
                            <w:szCs w:val="18"/>
                          </w:rPr>
                        </w:pPr>
                        <w:r w:rsidRPr="002351AB">
                          <w:rPr>
                            <w:rStyle w:val="PlaceholderText"/>
                            <w:rFonts w:asciiTheme="minorBidi" w:hAnsiTheme="minorBidi" w:cstheme="minorBidi"/>
                            <w:sz w:val="18"/>
                            <w:szCs w:val="18"/>
                          </w:rPr>
                          <w:t>Enter requested regions / details</w:t>
                        </w:r>
                      </w:p>
                    </w:tc>
                  </w:sdtContent>
                </w:sdt>
                <w:sdt>
                  <w:sdtPr>
                    <w:rPr>
                      <w:rFonts w:asciiTheme="minorBidi" w:hAnsiTheme="minorBidi" w:cstheme="minorBidi"/>
                      <w:sz w:val="18"/>
                      <w:szCs w:val="18"/>
                    </w:rPr>
                    <w:id w:val="-1251347948"/>
                    <w:placeholder>
                      <w:docPart w:val="17F2A868651E46BDAB77FB5F6EC0C837"/>
                    </w:placeholder>
                    <w:showingPlcHdr/>
                  </w:sdtPr>
                  <w:sdtEndPr/>
                  <w:sdtContent>
                    <w:tc>
                      <w:tcPr>
                        <w:tcW w:w="1820" w:type="dxa"/>
                      </w:tcPr>
                      <w:p w14:paraId="7A8F0E13" w14:textId="761FA442" w:rsidR="00511740" w:rsidRPr="002351AB" w:rsidRDefault="00511740" w:rsidP="00511740">
                        <w:pPr>
                          <w:rPr>
                            <w:rFonts w:asciiTheme="minorBidi" w:hAnsiTheme="minorBidi" w:cstheme="minorBidi"/>
                            <w:sz w:val="18"/>
                            <w:szCs w:val="18"/>
                          </w:rPr>
                        </w:pPr>
                        <w:r w:rsidRPr="002351AB">
                          <w:rPr>
                            <w:rStyle w:val="PlaceholderText"/>
                            <w:rFonts w:asciiTheme="minorBidi" w:hAnsiTheme="minorBidi" w:cstheme="minorBidi"/>
                            <w:sz w:val="18"/>
                            <w:szCs w:val="18"/>
                          </w:rPr>
                          <w:t>Enter sample type</w:t>
                        </w:r>
                      </w:p>
                    </w:tc>
                  </w:sdtContent>
                </w:sdt>
                <w:sdt>
                  <w:sdtPr>
                    <w:rPr>
                      <w:rFonts w:asciiTheme="minorBidi" w:hAnsiTheme="minorBidi" w:cstheme="minorBidi"/>
                      <w:sz w:val="18"/>
                      <w:szCs w:val="18"/>
                    </w:rPr>
                    <w:id w:val="-621920565"/>
                    <w:placeholder>
                      <w:docPart w:val="0F3C7E56E30F44DCB10D2B2C73C9E9B5"/>
                    </w:placeholder>
                    <w:showingPlcHdr/>
                  </w:sdtPr>
                  <w:sdtEndPr/>
                  <w:sdtContent>
                    <w:tc>
                      <w:tcPr>
                        <w:tcW w:w="2007" w:type="dxa"/>
                      </w:tcPr>
                      <w:p w14:paraId="4DCBFC11" w14:textId="0FEBB031" w:rsidR="00511740" w:rsidRPr="002351AB" w:rsidRDefault="00511740" w:rsidP="00511740">
                        <w:pPr>
                          <w:rPr>
                            <w:rFonts w:asciiTheme="minorBidi" w:hAnsiTheme="minorBidi" w:cstheme="minorBidi"/>
                            <w:sz w:val="18"/>
                            <w:szCs w:val="18"/>
                          </w:rPr>
                        </w:pPr>
                        <w:r w:rsidRPr="002351AB">
                          <w:rPr>
                            <w:rStyle w:val="PlaceholderText"/>
                            <w:rFonts w:asciiTheme="minorBidi" w:hAnsiTheme="minorBidi" w:cstheme="minorBidi"/>
                            <w:sz w:val="18"/>
                            <w:szCs w:val="18"/>
                          </w:rPr>
                          <w:t>Click or tap here to enter text.</w:t>
                        </w:r>
                      </w:p>
                    </w:tc>
                  </w:sdtContent>
                </w:sdt>
              </w:tr>
            </w:sdtContent>
          </w:sdt>
        </w:sdtContent>
      </w:sdt>
    </w:tbl>
    <w:p w14:paraId="69A5B7A7" w14:textId="2D71F93F" w:rsidR="00FF25E9" w:rsidRPr="005B320F" w:rsidRDefault="00FF25E9" w:rsidP="00FF25E9">
      <w:pPr>
        <w:pStyle w:val="Title"/>
        <w:tabs>
          <w:tab w:val="left" w:pos="90"/>
          <w:tab w:val="left" w:pos="3552"/>
        </w:tabs>
        <w:spacing w:before="0" w:after="0"/>
        <w:rPr>
          <w:rFonts w:asciiTheme="minorBidi" w:hAnsiTheme="minorBidi" w:cstheme="minorBidi"/>
          <w:b w:val="0"/>
          <w:bCs w:val="0"/>
          <w:caps w:val="0"/>
          <w:color w:val="5F5F5F"/>
          <w:sz w:val="18"/>
          <w:szCs w:val="18"/>
        </w:rPr>
      </w:pPr>
      <w:r w:rsidRPr="00071B63">
        <w:rPr>
          <w:rFonts w:asciiTheme="minorBidi" w:hAnsiTheme="minorBidi" w:cstheme="minorBidi"/>
          <w:b w:val="0"/>
          <w:bCs w:val="0"/>
          <w:caps w:val="0"/>
          <w:color w:val="5F5F5F"/>
          <w:sz w:val="22"/>
          <w:szCs w:val="22"/>
        </w:rPr>
        <w:t>*</w:t>
      </w:r>
      <w:r w:rsidR="00A75409" w:rsidRPr="005B320F">
        <w:rPr>
          <w:rFonts w:asciiTheme="minorBidi" w:hAnsiTheme="minorBidi" w:cstheme="minorBidi"/>
          <w:b w:val="0"/>
          <w:bCs w:val="0"/>
          <w:caps w:val="0"/>
          <w:color w:val="5F5F5F"/>
          <w:sz w:val="18"/>
          <w:szCs w:val="18"/>
        </w:rPr>
        <w:t xml:space="preserve">Please add more </w:t>
      </w:r>
      <w:r w:rsidR="00466CC9" w:rsidRPr="005B320F">
        <w:rPr>
          <w:rFonts w:asciiTheme="minorBidi" w:hAnsiTheme="minorBidi" w:cstheme="minorBidi"/>
          <w:b w:val="0"/>
          <w:bCs w:val="0"/>
          <w:caps w:val="0"/>
          <w:color w:val="5F5F5F"/>
          <w:sz w:val="18"/>
          <w:szCs w:val="18"/>
        </w:rPr>
        <w:t>rows</w:t>
      </w:r>
      <w:r w:rsidR="00A75409" w:rsidRPr="005B320F">
        <w:rPr>
          <w:rFonts w:asciiTheme="minorBidi" w:hAnsiTheme="minorBidi" w:cstheme="minorBidi"/>
          <w:b w:val="0"/>
          <w:bCs w:val="0"/>
          <w:caps w:val="0"/>
          <w:color w:val="5F5F5F"/>
          <w:sz w:val="18"/>
          <w:szCs w:val="18"/>
        </w:rPr>
        <w:t xml:space="preserve"> if </w:t>
      </w:r>
      <w:r w:rsidR="00357B2E" w:rsidRPr="005B320F">
        <w:rPr>
          <w:rFonts w:asciiTheme="minorBidi" w:hAnsiTheme="minorBidi" w:cstheme="minorBidi"/>
          <w:b w:val="0"/>
          <w:bCs w:val="0"/>
          <w:caps w:val="0"/>
          <w:color w:val="5F5F5F"/>
          <w:sz w:val="18"/>
          <w:szCs w:val="18"/>
        </w:rPr>
        <w:t>required</w:t>
      </w:r>
      <w:r w:rsidR="00A75409" w:rsidRPr="005B320F">
        <w:rPr>
          <w:rFonts w:asciiTheme="minorBidi" w:hAnsiTheme="minorBidi" w:cstheme="minorBidi"/>
          <w:b w:val="0"/>
          <w:bCs w:val="0"/>
          <w:caps w:val="0"/>
          <w:color w:val="5F5F5F"/>
          <w:sz w:val="18"/>
          <w:szCs w:val="18"/>
        </w:rPr>
        <w:t>.</w:t>
      </w:r>
      <w:r w:rsidRPr="005B320F">
        <w:rPr>
          <w:rFonts w:asciiTheme="minorBidi" w:hAnsiTheme="minorBidi" w:cstheme="minorBidi"/>
          <w:b w:val="0"/>
          <w:bCs w:val="0"/>
          <w:caps w:val="0"/>
          <w:color w:val="5F5F5F"/>
          <w:sz w:val="18"/>
          <w:szCs w:val="18"/>
        </w:rPr>
        <w:t xml:space="preserve"> Use one row per sample.</w:t>
      </w:r>
    </w:p>
    <w:p w14:paraId="774D183B" w14:textId="77777777" w:rsidR="003676D2" w:rsidRDefault="003676D2" w:rsidP="00C1168C">
      <w:pPr>
        <w:rPr>
          <w:rFonts w:asciiTheme="minorBidi" w:hAnsiTheme="minorBidi" w:cstheme="minorBidi"/>
        </w:rPr>
        <w:sectPr w:rsidR="003676D2" w:rsidSect="001D6593">
          <w:type w:val="continuous"/>
          <w:pgSz w:w="12240" w:h="15840" w:code="1"/>
          <w:pgMar w:top="720" w:right="771" w:bottom="720" w:left="731" w:header="0" w:footer="170" w:gutter="0"/>
          <w:cols w:space="720"/>
          <w:formProt w:val="0"/>
          <w:titlePg/>
          <w:docGrid w:linePitch="299"/>
        </w:sectPr>
      </w:pPr>
    </w:p>
    <w:p w14:paraId="5C8C94D5" w14:textId="77777777" w:rsidR="00C1168C" w:rsidRPr="0051596B" w:rsidRDefault="00C1168C" w:rsidP="00C1168C">
      <w:pPr>
        <w:rPr>
          <w:rFonts w:asciiTheme="minorBidi" w:hAnsiTheme="minorBidi" w:cstheme="minorBidi"/>
        </w:rPr>
      </w:pPr>
    </w:p>
    <w:p w14:paraId="6511E71E" w14:textId="3516AAE8" w:rsidR="0026255B" w:rsidRPr="0076172C" w:rsidRDefault="00C1168C" w:rsidP="0076172C">
      <w:pPr>
        <w:spacing w:after="240"/>
        <w:rPr>
          <w:rFonts w:asciiTheme="minorBidi" w:hAnsiTheme="minorBidi" w:cstheme="minorBidi"/>
          <w:b/>
          <w:bCs/>
          <w:sz w:val="20"/>
        </w:rPr>
      </w:pPr>
      <w:r w:rsidRPr="0076172C">
        <w:rPr>
          <w:rFonts w:asciiTheme="minorBidi" w:hAnsiTheme="minorBidi" w:cstheme="minorBidi"/>
          <w:b/>
          <w:bCs/>
          <w:sz w:val="20"/>
        </w:rPr>
        <w:t>Sample Preparation and Safety Checklist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38"/>
      </w:tblGrid>
      <w:tr w:rsidR="00C1168C" w:rsidRPr="0051596B" w14:paraId="5206EED3" w14:textId="77777777" w:rsidTr="0026255B">
        <w:tc>
          <w:tcPr>
            <w:tcW w:w="10738" w:type="dxa"/>
          </w:tcPr>
          <w:p w14:paraId="76EF3666" w14:textId="2FC2642A" w:rsidR="00C1168C" w:rsidRPr="00727EEC" w:rsidRDefault="00D13DF7" w:rsidP="0076172C">
            <w:pPr>
              <w:rPr>
                <w:rFonts w:asciiTheme="minorBidi" w:hAnsiTheme="minorBidi" w:cstheme="minorBidi"/>
                <w:b/>
                <w:bCs/>
                <w:sz w:val="20"/>
                <w:szCs w:val="22"/>
              </w:rPr>
            </w:pPr>
            <w:sdt>
              <w:sdtPr>
                <w:rPr>
                  <w:rFonts w:ascii="Aptos" w:hAnsi="Aptos" w:cstheme="minorBidi"/>
                  <w:b/>
                  <w:bCs/>
                  <w:color w:val="000000"/>
                  <w:sz w:val="24"/>
                  <w:szCs w:val="28"/>
                </w:rPr>
                <w:id w:val="731575819"/>
                <w14:checkbox>
                  <w14:checked w14:val="0"/>
                  <w14:checkedState w14:val="2612" w14:font="MS Gothic"/>
                  <w14:uncheckedState w14:val="2610" w14:font="MS Gothic"/>
                </w14:checkbox>
              </w:sdtPr>
              <w:sdtEndPr/>
              <w:sdtContent>
                <w:r w:rsidR="0026255B" w:rsidRPr="0076172C">
                  <w:rPr>
                    <w:rFonts w:ascii="Aptos" w:eastAsia="MS Gothic" w:hAnsi="Aptos" w:cstheme="minorBidi"/>
                    <w:b/>
                    <w:bCs/>
                    <w:color w:val="000000"/>
                    <w:sz w:val="24"/>
                    <w:szCs w:val="28"/>
                  </w:rPr>
                  <w:t>☐</w:t>
                </w:r>
              </w:sdtContent>
            </w:sdt>
            <w:r w:rsidR="00200BA2" w:rsidRPr="0076172C">
              <w:rPr>
                <w:rFonts w:asciiTheme="minorBidi" w:hAnsiTheme="minorBidi" w:cstheme="minorBidi"/>
                <w:color w:val="000000"/>
                <w:szCs w:val="24"/>
              </w:rPr>
              <w:t xml:space="preserve"> </w:t>
            </w:r>
            <w:r w:rsidR="00200BA2" w:rsidRPr="00727EEC">
              <w:rPr>
                <w:rFonts w:asciiTheme="minorBidi" w:hAnsiTheme="minorBidi" w:cstheme="minorBidi"/>
                <w:color w:val="000000"/>
                <w:sz w:val="20"/>
                <w:szCs w:val="22"/>
              </w:rPr>
              <w:t>Samples are fully dry, clean, clearly labelled, and securely packaged.</w:t>
            </w:r>
          </w:p>
        </w:tc>
      </w:tr>
      <w:tr w:rsidR="00C1168C" w:rsidRPr="0051596B" w14:paraId="2C01A0A7" w14:textId="77777777" w:rsidTr="0026255B">
        <w:tc>
          <w:tcPr>
            <w:tcW w:w="10738" w:type="dxa"/>
          </w:tcPr>
          <w:p w14:paraId="6F04F395" w14:textId="16E0A650" w:rsidR="00C1168C" w:rsidRPr="00727EEC" w:rsidRDefault="00D13DF7" w:rsidP="0076172C">
            <w:pPr>
              <w:rPr>
                <w:rFonts w:asciiTheme="minorBidi" w:hAnsiTheme="minorBidi" w:cstheme="minorBidi"/>
                <w:color w:val="000000"/>
                <w:sz w:val="20"/>
                <w:szCs w:val="22"/>
              </w:rPr>
            </w:pPr>
            <w:sdt>
              <w:sdtPr>
                <w:rPr>
                  <w:rFonts w:ascii="Aptos" w:hAnsi="Aptos" w:cstheme="minorBidi"/>
                  <w:b/>
                  <w:bCs/>
                  <w:color w:val="000000"/>
                  <w:sz w:val="24"/>
                  <w:szCs w:val="28"/>
                </w:rPr>
                <w:id w:val="1804111795"/>
                <w14:checkbox>
                  <w14:checked w14:val="0"/>
                  <w14:checkedState w14:val="2612" w14:font="MS Gothic"/>
                  <w14:uncheckedState w14:val="2610" w14:font="MS Gothic"/>
                </w14:checkbox>
              </w:sdtPr>
              <w:sdtEndPr/>
              <w:sdtContent>
                <w:r w:rsidR="0076172C" w:rsidRPr="0076172C">
                  <w:rPr>
                    <w:rFonts w:ascii="Aptos" w:eastAsia="MS Gothic" w:hAnsi="Aptos" w:cstheme="minorBidi"/>
                    <w:b/>
                    <w:bCs/>
                    <w:color w:val="000000"/>
                    <w:sz w:val="24"/>
                    <w:szCs w:val="28"/>
                  </w:rPr>
                  <w:t>☐</w:t>
                </w:r>
              </w:sdtContent>
            </w:sdt>
            <w:r w:rsidR="0076172C" w:rsidRPr="0076172C">
              <w:rPr>
                <w:rFonts w:asciiTheme="minorBidi" w:hAnsiTheme="minorBidi" w:cstheme="minorBidi"/>
                <w:color w:val="000000"/>
                <w:szCs w:val="24"/>
              </w:rPr>
              <w:t xml:space="preserve"> </w:t>
            </w:r>
            <w:r w:rsidR="00200BA2" w:rsidRPr="00727EEC">
              <w:rPr>
                <w:rFonts w:asciiTheme="minorBidi" w:hAnsiTheme="minorBidi" w:cstheme="minorBidi"/>
                <w:color w:val="000000"/>
                <w:sz w:val="20"/>
                <w:szCs w:val="22"/>
              </w:rPr>
              <w:t>Powders are sealed properly to prevent leakage or contamination during transfer.</w:t>
            </w:r>
          </w:p>
        </w:tc>
      </w:tr>
      <w:tr w:rsidR="00C1168C" w:rsidRPr="0051596B" w14:paraId="35BD6197" w14:textId="77777777" w:rsidTr="0026255B">
        <w:tc>
          <w:tcPr>
            <w:tcW w:w="10738" w:type="dxa"/>
          </w:tcPr>
          <w:p w14:paraId="50FD5598" w14:textId="2294D91B" w:rsidR="00727EEC" w:rsidRPr="004A641D" w:rsidRDefault="00D13DF7" w:rsidP="0076172C">
            <w:pPr>
              <w:rPr>
                <w:rFonts w:asciiTheme="minorBidi" w:hAnsiTheme="minorBidi" w:cstheme="minorBidi"/>
                <w:color w:val="000000"/>
                <w:sz w:val="20"/>
                <w:szCs w:val="22"/>
              </w:rPr>
            </w:pPr>
            <w:sdt>
              <w:sdtPr>
                <w:rPr>
                  <w:rFonts w:ascii="Aptos" w:hAnsi="Aptos" w:cstheme="minorBidi"/>
                  <w:b/>
                  <w:bCs/>
                  <w:color w:val="000000"/>
                  <w:sz w:val="24"/>
                  <w:szCs w:val="28"/>
                </w:rPr>
                <w:id w:val="-294751754"/>
                <w14:checkbox>
                  <w14:checked w14:val="0"/>
                  <w14:checkedState w14:val="2612" w14:font="MS Gothic"/>
                  <w14:uncheckedState w14:val="2610" w14:font="MS Gothic"/>
                </w14:checkbox>
              </w:sdtPr>
              <w:sdtEndPr/>
              <w:sdtContent>
                <w:r w:rsidR="0076172C" w:rsidRPr="0076172C">
                  <w:rPr>
                    <w:rFonts w:ascii="Aptos" w:eastAsia="MS Gothic" w:hAnsi="Aptos" w:cstheme="minorBidi"/>
                    <w:b/>
                    <w:bCs/>
                    <w:color w:val="000000"/>
                    <w:sz w:val="24"/>
                    <w:szCs w:val="28"/>
                  </w:rPr>
                  <w:t>☐</w:t>
                </w:r>
              </w:sdtContent>
            </w:sdt>
            <w:r w:rsidR="0076172C" w:rsidRPr="0076172C">
              <w:rPr>
                <w:rFonts w:asciiTheme="minorBidi" w:hAnsiTheme="minorBidi" w:cstheme="minorBidi"/>
                <w:color w:val="000000"/>
                <w:szCs w:val="24"/>
              </w:rPr>
              <w:t xml:space="preserve"> </w:t>
            </w:r>
            <w:r w:rsidR="00200BA2" w:rsidRPr="004A641D">
              <w:rPr>
                <w:rFonts w:asciiTheme="minorBidi" w:hAnsiTheme="minorBidi" w:cstheme="minorBidi"/>
                <w:color w:val="000000"/>
                <w:sz w:val="20"/>
                <w:szCs w:val="22"/>
              </w:rPr>
              <w:t>Any hazardous, toxic, reactive, biological, or radioactive materials have been clearly identified.</w:t>
            </w:r>
            <w:r w:rsidR="00727EEC" w:rsidRPr="004A641D">
              <w:rPr>
                <w:rFonts w:asciiTheme="minorBidi" w:hAnsiTheme="minorBidi" w:cstheme="minorBidi"/>
                <w:color w:val="000000"/>
                <w:sz w:val="20"/>
                <w:szCs w:val="22"/>
              </w:rPr>
              <w:t xml:space="preserve"> </w:t>
            </w:r>
          </w:p>
          <w:p w14:paraId="4F9C5A80" w14:textId="0F76F215" w:rsidR="00C1168C" w:rsidRDefault="00D13DF7" w:rsidP="0076172C">
            <w:pPr>
              <w:rPr>
                <w:rFonts w:asciiTheme="minorBidi" w:hAnsiTheme="minorBidi" w:cstheme="minorBidi"/>
                <w:color w:val="000000"/>
                <w:sz w:val="19"/>
              </w:rPr>
            </w:pPr>
            <w:sdt>
              <w:sdtPr>
                <w:rPr>
                  <w:rFonts w:ascii="Aptos" w:hAnsi="Aptos" w:cstheme="minorBidi"/>
                  <w:b/>
                  <w:bCs/>
                  <w:color w:val="000000"/>
                  <w:sz w:val="24"/>
                  <w:szCs w:val="28"/>
                </w:rPr>
                <w:id w:val="-1535412347"/>
                <w14:checkbox>
                  <w14:checked w14:val="0"/>
                  <w14:checkedState w14:val="2612" w14:font="MS Gothic"/>
                  <w14:uncheckedState w14:val="2610" w14:font="MS Gothic"/>
                </w14:checkbox>
              </w:sdtPr>
              <w:sdtEndPr/>
              <w:sdtContent>
                <w:r w:rsidR="0076172C" w:rsidRPr="0076172C">
                  <w:rPr>
                    <w:rFonts w:ascii="Aptos" w:eastAsia="MS Gothic" w:hAnsi="Aptos" w:cstheme="minorBidi"/>
                    <w:b/>
                    <w:bCs/>
                    <w:color w:val="000000"/>
                    <w:sz w:val="24"/>
                    <w:szCs w:val="28"/>
                  </w:rPr>
                  <w:t>☐</w:t>
                </w:r>
              </w:sdtContent>
            </w:sdt>
            <w:r w:rsidR="0076172C" w:rsidRPr="0076172C">
              <w:rPr>
                <w:rFonts w:asciiTheme="minorBidi" w:hAnsiTheme="minorBidi" w:cstheme="minorBidi"/>
                <w:color w:val="000000"/>
                <w:szCs w:val="24"/>
              </w:rPr>
              <w:t xml:space="preserve"> </w:t>
            </w:r>
            <w:r w:rsidR="00A0119F" w:rsidRPr="00A0119F">
              <w:rPr>
                <w:rFonts w:asciiTheme="minorBidi" w:hAnsiTheme="minorBidi" w:cstheme="minorBidi"/>
                <w:color w:val="000000"/>
                <w:sz w:val="20"/>
                <w:szCs w:val="22"/>
              </w:rPr>
              <w:t>The sample labels on the containers match the Sample IDs/Names listed in this form.</w:t>
            </w:r>
          </w:p>
          <w:p w14:paraId="557CF484" w14:textId="10812095" w:rsidR="00727EEC" w:rsidRPr="0051596B" w:rsidRDefault="00727EEC" w:rsidP="0076172C">
            <w:pPr>
              <w:rPr>
                <w:rFonts w:asciiTheme="minorBidi" w:hAnsiTheme="minorBidi" w:cstheme="minorBidi"/>
                <w:color w:val="000000"/>
                <w:sz w:val="19"/>
              </w:rPr>
            </w:pPr>
          </w:p>
        </w:tc>
      </w:tr>
    </w:tbl>
    <w:p w14:paraId="1F7776A2" w14:textId="38451970" w:rsidR="00C1168C" w:rsidRPr="0076172C" w:rsidRDefault="008458B5" w:rsidP="00C1168C">
      <w:pPr>
        <w:rPr>
          <w:rFonts w:asciiTheme="minorBidi" w:hAnsiTheme="minorBidi" w:cstheme="minorBidi"/>
          <w:b/>
          <w:bCs/>
          <w:sz w:val="20"/>
        </w:rPr>
      </w:pPr>
      <w:r w:rsidRPr="0051596B">
        <w:rPr>
          <w:rFonts w:asciiTheme="minorBidi" w:hAnsiTheme="minorBidi" w:cstheme="minorBidi"/>
          <w:caps/>
          <w:noProof/>
          <w:sz w:val="28"/>
          <w:szCs w:val="28"/>
        </w:rPr>
        <mc:AlternateContent>
          <mc:Choice Requires="wps">
            <w:drawing>
              <wp:anchor distT="0" distB="0" distL="114300" distR="114300" simplePos="0" relativeHeight="251668480" behindDoc="0" locked="0" layoutInCell="1" allowOverlap="1" wp14:anchorId="322D26A6" wp14:editId="66D30A69">
                <wp:simplePos x="0" y="0"/>
                <wp:positionH relativeFrom="margin">
                  <wp:align>right</wp:align>
                </wp:positionH>
                <wp:positionV relativeFrom="paragraph">
                  <wp:posOffset>259715</wp:posOffset>
                </wp:positionV>
                <wp:extent cx="6807200" cy="795655"/>
                <wp:effectExtent l="0" t="0" r="12700" b="2349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795655"/>
                        </a:xfrm>
                        <a:prstGeom prst="rect">
                          <a:avLst/>
                        </a:prstGeom>
                        <a:solidFill>
                          <a:srgbClr val="FFF5C1"/>
                        </a:solidFill>
                        <a:ln w="3175">
                          <a:solidFill>
                            <a:srgbClr val="000000"/>
                          </a:solidFill>
                          <a:miter lim="800000"/>
                          <a:headEnd/>
                          <a:tailEnd/>
                        </a:ln>
                      </wps:spPr>
                      <wps:txbx>
                        <w:txbxContent>
                          <w:p w14:paraId="014D6195" w14:textId="77777777" w:rsidR="0026255B" w:rsidRPr="005B320F" w:rsidRDefault="0026255B" w:rsidP="0026255B">
                            <w:pPr>
                              <w:pStyle w:val="ListParagraph"/>
                              <w:numPr>
                                <w:ilvl w:val="0"/>
                                <w:numId w:val="3"/>
                              </w:numPr>
                              <w:tabs>
                                <w:tab w:val="num" w:pos="1080"/>
                              </w:tabs>
                              <w:ind w:left="142" w:hanging="142"/>
                              <w:contextualSpacing w:val="0"/>
                              <w:rPr>
                                <w:rFonts w:cs="Arial"/>
                                <w:b/>
                                <w:bCs/>
                                <w:iCs/>
                                <w:sz w:val="19"/>
                                <w:szCs w:val="19"/>
                              </w:rPr>
                            </w:pPr>
                            <w:r w:rsidRPr="005B320F">
                              <w:rPr>
                                <w:rFonts w:cs="Arial"/>
                                <w:b/>
                                <w:bCs/>
                                <w:iCs/>
                                <w:sz w:val="19"/>
                                <w:szCs w:val="19"/>
                                <w:lang w:val="en-CA"/>
                              </w:rPr>
                              <w:t xml:space="preserve">Please attach the completed form to your request email </w:t>
                            </w:r>
                            <w:r w:rsidRPr="005B320F">
                              <w:rPr>
                                <w:rFonts w:cs="Arial"/>
                                <w:b/>
                                <w:bCs/>
                                <w:iCs/>
                                <w:sz w:val="19"/>
                                <w:szCs w:val="19"/>
                              </w:rPr>
                              <w:t>and include a printed copy with the sample package.</w:t>
                            </w:r>
                          </w:p>
                          <w:p w14:paraId="10A54163" w14:textId="650453BA" w:rsidR="0026255B" w:rsidRPr="005B320F" w:rsidRDefault="0026255B" w:rsidP="0026255B">
                            <w:pPr>
                              <w:pStyle w:val="ListParagraph"/>
                              <w:numPr>
                                <w:ilvl w:val="0"/>
                                <w:numId w:val="3"/>
                              </w:numPr>
                              <w:tabs>
                                <w:tab w:val="num" w:pos="1080"/>
                              </w:tabs>
                              <w:ind w:left="142" w:hanging="142"/>
                              <w:contextualSpacing w:val="0"/>
                              <w:rPr>
                                <w:rFonts w:cs="Arial"/>
                                <w:b/>
                                <w:bCs/>
                                <w:iCs/>
                                <w:sz w:val="19"/>
                                <w:szCs w:val="19"/>
                              </w:rPr>
                            </w:pPr>
                            <w:r w:rsidRPr="005B320F">
                              <w:rPr>
                                <w:rFonts w:cs="Arial"/>
                                <w:b/>
                                <w:bCs/>
                                <w:iCs/>
                                <w:sz w:val="19"/>
                                <w:szCs w:val="19"/>
                              </w:rPr>
                              <w:t xml:space="preserve">Contact </w:t>
                            </w:r>
                            <w:r w:rsidR="000058EB" w:rsidRPr="005B320F">
                              <w:rPr>
                                <w:rFonts w:cs="Arial"/>
                                <w:b/>
                                <w:bCs/>
                                <w:iCs/>
                                <w:sz w:val="19"/>
                                <w:szCs w:val="19"/>
                              </w:rPr>
                              <w:t xml:space="preserve">Dr. </w:t>
                            </w:r>
                            <w:r w:rsidRPr="005B320F">
                              <w:rPr>
                                <w:rFonts w:cs="Arial"/>
                                <w:b/>
                                <w:bCs/>
                                <w:iCs/>
                                <w:sz w:val="19"/>
                                <w:szCs w:val="19"/>
                              </w:rPr>
                              <w:t xml:space="preserve">Rad </w:t>
                            </w:r>
                            <w:r w:rsidR="000058EB" w:rsidRPr="005B320F">
                              <w:rPr>
                                <w:rFonts w:cs="Arial"/>
                                <w:b/>
                                <w:bCs/>
                                <w:iCs/>
                                <w:sz w:val="19"/>
                                <w:szCs w:val="19"/>
                              </w:rPr>
                              <w:t xml:space="preserve">Sadri </w:t>
                            </w:r>
                            <w:r w:rsidRPr="005B320F">
                              <w:rPr>
                                <w:rFonts w:cs="Arial"/>
                                <w:b/>
                                <w:bCs/>
                                <w:iCs/>
                                <w:sz w:val="19"/>
                                <w:szCs w:val="19"/>
                              </w:rPr>
                              <w:t xml:space="preserve">(XPS Specialist) at </w:t>
                            </w:r>
                            <w:r w:rsidR="005B320F" w:rsidRPr="005B320F">
                              <w:rPr>
                                <w:rFonts w:cs="Arial"/>
                                <w:b/>
                                <w:bCs/>
                                <w:iCs/>
                                <w:sz w:val="19"/>
                                <w:szCs w:val="19"/>
                              </w:rPr>
                              <w:t xml:space="preserve">the </w:t>
                            </w:r>
                            <w:r w:rsidRPr="005B320F">
                              <w:rPr>
                                <w:rFonts w:cs="Arial"/>
                                <w:b/>
                                <w:bCs/>
                                <w:iCs/>
                                <w:sz w:val="19"/>
                                <w:szCs w:val="19"/>
                              </w:rPr>
                              <w:t xml:space="preserve">University of Calgary to discuss your requirements. </w:t>
                            </w:r>
                          </w:p>
                          <w:p w14:paraId="1C0F1BC7" w14:textId="0BA57F35" w:rsidR="0026255B" w:rsidRPr="005B320F" w:rsidRDefault="0026255B" w:rsidP="002D616B">
                            <w:pPr>
                              <w:pStyle w:val="ListParagraph"/>
                              <w:numPr>
                                <w:ilvl w:val="0"/>
                                <w:numId w:val="3"/>
                              </w:numPr>
                              <w:tabs>
                                <w:tab w:val="num" w:pos="1080"/>
                              </w:tabs>
                              <w:spacing w:line="360" w:lineRule="auto"/>
                              <w:ind w:left="142" w:hanging="142"/>
                              <w:contextualSpacing w:val="0"/>
                              <w:rPr>
                                <w:rFonts w:cs="Arial"/>
                                <w:b/>
                                <w:bCs/>
                                <w:iCs/>
                                <w:sz w:val="19"/>
                                <w:szCs w:val="19"/>
                                <w:lang w:val="en-CA"/>
                              </w:rPr>
                            </w:pPr>
                            <w:r w:rsidRPr="005B320F">
                              <w:rPr>
                                <w:rFonts w:cs="Arial"/>
                                <w:iCs/>
                                <w:sz w:val="19"/>
                                <w:szCs w:val="19"/>
                                <w:lang w:val="en-CA"/>
                              </w:rPr>
                              <w:t>Sample drop-off / pick-up:</w:t>
                            </w:r>
                            <w:r w:rsidRPr="005B320F">
                              <w:rPr>
                                <w:rFonts w:cs="Arial"/>
                                <w:b/>
                                <w:bCs/>
                                <w:iCs/>
                                <w:sz w:val="19"/>
                                <w:szCs w:val="19"/>
                                <w:lang w:val="en-CA"/>
                              </w:rPr>
                              <w:t xml:space="preserve"> University Research Centre (URC), 3520 Research Way NW, Calgary, AB T2L 2K5.</w:t>
                            </w:r>
                          </w:p>
                          <w:p w14:paraId="0AA96E10" w14:textId="5FC285BE" w:rsidR="0026255B" w:rsidRPr="005B320F" w:rsidRDefault="0026255B" w:rsidP="002D616B">
                            <w:pPr>
                              <w:rPr>
                                <w:rFonts w:cs="Arial"/>
                                <w:b/>
                                <w:bCs/>
                                <w:iCs/>
                                <w:sz w:val="19"/>
                                <w:szCs w:val="19"/>
                              </w:rPr>
                            </w:pPr>
                            <w:r w:rsidRPr="005B320F">
                              <w:rPr>
                                <w:rFonts w:cs="Arial"/>
                                <w:b/>
                                <w:bCs/>
                                <w:iCs/>
                                <w:sz w:val="19"/>
                                <w:szCs w:val="19"/>
                              </w:rPr>
                              <w:t xml:space="preserve">Contact: </w:t>
                            </w:r>
                            <w:hyperlink r:id="rId24" w:history="1">
                              <w:r w:rsidRPr="005B320F">
                                <w:rPr>
                                  <w:rStyle w:val="Hyperlink"/>
                                  <w:rFonts w:cs="Arial"/>
                                  <w:b/>
                                  <w:bCs/>
                                  <w:iCs/>
                                  <w:sz w:val="19"/>
                                  <w:szCs w:val="19"/>
                                </w:rPr>
                                <w:t>rad.sadri@ucalgary.ca</w:t>
                              </w:r>
                            </w:hyperlink>
                            <w:r w:rsidRPr="005B320F">
                              <w:rPr>
                                <w:rFonts w:cs="Arial"/>
                                <w:b/>
                                <w:bCs/>
                                <w:iCs/>
                                <w:sz w:val="19"/>
                                <w:szCs w:val="19"/>
                              </w:rPr>
                              <w:t xml:space="preserve"> (Rad) | 403-399-1419</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type w14:anchorId="322D26A6" id="_x0000_t202" coordsize="21600,21600" o:spt="202" path="m,l,21600r21600,l21600,xe">
                <v:stroke joinstyle="miter"/>
                <v:path gradientshapeok="t" o:connecttype="rect"/>
              </v:shapetype>
              <v:shape id="Text Box 6" o:spid="_x0000_s1026" type="#_x0000_t202" style="position:absolute;margin-left:484.8pt;margin-top:20.45pt;width:536pt;height:62.65pt;z-index:2516684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" fillcolor="#fff5c1" strokeweight=".25pt">
                <v:textbox>
                  <w:txbxContent>
                    <w:p w14:paraId="014D6195" w14:textId="77777777" w:rsidR="0026255B" w:rsidRPr="005B320F" w:rsidRDefault="0026255B" w:rsidP="0026255B">
                      <w:pPr>
                        <w:pStyle w:val="ListParagraph"/>
                        <w:numPr>
                          <w:ilvl w:val="0"/>
                          <w:numId w:val="3"/>
                        </w:numPr>
                        <w:tabs>
                          <w:tab w:val="num" w:pos="1080"/>
                        </w:tabs>
                        <w:ind w:left="142" w:hanging="142"/>
                        <w:contextualSpacing w:val="0"/>
                        <w:rPr>
                          <w:rFonts w:cs="Arial"/>
                          <w:b/>
                          <w:bCs/>
                          <w:iCs/>
                          <w:sz w:val="19"/>
                          <w:szCs w:val="19"/>
                        </w:rPr>
                      </w:pPr>
                      <w:r w:rsidRPr="005B320F">
                        <w:rPr>
                          <w:rFonts w:cs="Arial"/>
                          <w:b/>
                          <w:bCs/>
                          <w:iCs/>
                          <w:sz w:val="19"/>
                          <w:szCs w:val="19"/>
                          <w:lang w:val="en-CA"/>
                        </w:rPr>
                        <w:t xml:space="preserve">Please attach the completed form to your request email </w:t>
                      </w:r>
                      <w:r w:rsidRPr="005B320F">
                        <w:rPr>
                          <w:rFonts w:cs="Arial"/>
                          <w:b/>
                          <w:bCs/>
                          <w:iCs/>
                          <w:sz w:val="19"/>
                          <w:szCs w:val="19"/>
                        </w:rPr>
                        <w:t>and include a printed copy with the sample package.</w:t>
                      </w:r>
                    </w:p>
                    <w:p w14:paraId="10A54163" w14:textId="650453BA" w:rsidR="0026255B" w:rsidRPr="005B320F" w:rsidRDefault="0026255B" w:rsidP="0026255B">
                      <w:pPr>
                        <w:pStyle w:val="ListParagraph"/>
                        <w:numPr>
                          <w:ilvl w:val="0"/>
                          <w:numId w:val="3"/>
                        </w:numPr>
                        <w:tabs>
                          <w:tab w:val="num" w:pos="1080"/>
                        </w:tabs>
                        <w:ind w:left="142" w:hanging="142"/>
                        <w:contextualSpacing w:val="0"/>
                        <w:rPr>
                          <w:rFonts w:cs="Arial"/>
                          <w:b/>
                          <w:bCs/>
                          <w:iCs/>
                          <w:sz w:val="19"/>
                          <w:szCs w:val="19"/>
                        </w:rPr>
                      </w:pPr>
                      <w:r w:rsidRPr="005B320F">
                        <w:rPr>
                          <w:rFonts w:cs="Arial"/>
                          <w:b/>
                          <w:bCs/>
                          <w:iCs/>
                          <w:sz w:val="19"/>
                          <w:szCs w:val="19"/>
                        </w:rPr>
                        <w:t xml:space="preserve">Contact </w:t>
                      </w:r>
                      <w:r w:rsidR="000058EB" w:rsidRPr="005B320F">
                        <w:rPr>
                          <w:rFonts w:cs="Arial"/>
                          <w:b/>
                          <w:bCs/>
                          <w:iCs/>
                          <w:sz w:val="19"/>
                          <w:szCs w:val="19"/>
                        </w:rPr>
                        <w:t xml:space="preserve">Dr. </w:t>
                      </w:r>
                      <w:r w:rsidRPr="005B320F">
                        <w:rPr>
                          <w:rFonts w:cs="Arial"/>
                          <w:b/>
                          <w:bCs/>
                          <w:iCs/>
                          <w:sz w:val="19"/>
                          <w:szCs w:val="19"/>
                        </w:rPr>
                        <w:t xml:space="preserve">Rad </w:t>
                      </w:r>
                      <w:r w:rsidR="000058EB" w:rsidRPr="005B320F">
                        <w:rPr>
                          <w:rFonts w:cs="Arial"/>
                          <w:b/>
                          <w:bCs/>
                          <w:iCs/>
                          <w:sz w:val="19"/>
                          <w:szCs w:val="19"/>
                        </w:rPr>
                        <w:t xml:space="preserve">Sadri </w:t>
                      </w:r>
                      <w:r w:rsidRPr="005B320F">
                        <w:rPr>
                          <w:rFonts w:cs="Arial"/>
                          <w:b/>
                          <w:bCs/>
                          <w:iCs/>
                          <w:sz w:val="19"/>
                          <w:szCs w:val="19"/>
                        </w:rPr>
                        <w:t xml:space="preserve">(XPS Specialist) at </w:t>
                      </w:r>
                      <w:r w:rsidR="005B320F" w:rsidRPr="005B320F">
                        <w:rPr>
                          <w:rFonts w:cs="Arial"/>
                          <w:b/>
                          <w:bCs/>
                          <w:iCs/>
                          <w:sz w:val="19"/>
                          <w:szCs w:val="19"/>
                        </w:rPr>
                        <w:t xml:space="preserve">the </w:t>
                      </w:r>
                      <w:r w:rsidRPr="005B320F">
                        <w:rPr>
                          <w:rFonts w:cs="Arial"/>
                          <w:b/>
                          <w:bCs/>
                          <w:iCs/>
                          <w:sz w:val="19"/>
                          <w:szCs w:val="19"/>
                        </w:rPr>
                        <w:t xml:space="preserve">University of Calgary to discuss your requirements. </w:t>
                      </w:r>
                    </w:p>
                    <w:p w14:paraId="1C0F1BC7" w14:textId="0BA57F35" w:rsidR="0026255B" w:rsidRPr="005B320F" w:rsidRDefault="0026255B" w:rsidP="002D616B">
                      <w:pPr>
                        <w:pStyle w:val="ListParagraph"/>
                        <w:numPr>
                          <w:ilvl w:val="0"/>
                          <w:numId w:val="3"/>
                        </w:numPr>
                        <w:tabs>
                          <w:tab w:val="num" w:pos="1080"/>
                        </w:tabs>
                        <w:spacing w:line="360" w:lineRule="auto"/>
                        <w:ind w:left="142" w:hanging="142"/>
                        <w:contextualSpacing w:val="0"/>
                        <w:rPr>
                          <w:rFonts w:cs="Arial"/>
                          <w:b/>
                          <w:bCs/>
                          <w:iCs/>
                          <w:sz w:val="19"/>
                          <w:szCs w:val="19"/>
                          <w:lang w:val="en-CA"/>
                        </w:rPr>
                      </w:pPr>
                      <w:r w:rsidRPr="005B320F">
                        <w:rPr>
                          <w:rFonts w:cs="Arial"/>
                          <w:iCs/>
                          <w:sz w:val="19"/>
                          <w:szCs w:val="19"/>
                          <w:lang w:val="en-CA"/>
                        </w:rPr>
                        <w:t>Sample drop-off / pick-up:</w:t>
                      </w:r>
                      <w:r w:rsidRPr="005B320F">
                        <w:rPr>
                          <w:rFonts w:cs="Arial"/>
                          <w:b/>
                          <w:bCs/>
                          <w:iCs/>
                          <w:sz w:val="19"/>
                          <w:szCs w:val="19"/>
                          <w:lang w:val="en-CA"/>
                        </w:rPr>
                        <w:t xml:space="preserve"> University Research Centre (URC), 3520 Research Way NW, Calgary, AB T2L 2K5.</w:t>
                      </w:r>
                    </w:p>
                    <w:p w14:paraId="0AA96E10" w14:textId="5FC285BE" w:rsidR="0026255B" w:rsidRPr="005B320F" w:rsidRDefault="0026255B" w:rsidP="002D616B">
                      <w:pPr>
                        <w:rPr>
                          <w:rFonts w:cs="Arial"/>
                          <w:b/>
                          <w:bCs/>
                          <w:iCs/>
                          <w:sz w:val="19"/>
                          <w:szCs w:val="19"/>
                        </w:rPr>
                      </w:pPr>
                      <w:r w:rsidRPr="005B320F">
                        <w:rPr>
                          <w:rFonts w:cs="Arial"/>
                          <w:b/>
                          <w:bCs/>
                          <w:iCs/>
                          <w:sz w:val="19"/>
                          <w:szCs w:val="19"/>
                        </w:rPr>
                        <w:t xml:space="preserve">Contact: </w:t>
                      </w:r>
                      <w:hyperlink r:id="rId25" w:history="1">
                        <w:r w:rsidRPr="005B320F">
                          <w:rPr>
                            <w:rStyle w:val="Hyperlink"/>
                            <w:rFonts w:cs="Arial"/>
                            <w:b/>
                            <w:bCs/>
                            <w:iCs/>
                            <w:sz w:val="19"/>
                            <w:szCs w:val="19"/>
                          </w:rPr>
                          <w:t>rad.sadri@ucalgary.ca</w:t>
                        </w:r>
                      </w:hyperlink>
                      <w:r w:rsidRPr="005B320F">
                        <w:rPr>
                          <w:rFonts w:cs="Arial"/>
                          <w:b/>
                          <w:bCs/>
                          <w:iCs/>
                          <w:sz w:val="19"/>
                          <w:szCs w:val="19"/>
                        </w:rPr>
                        <w:t xml:space="preserve"> (Rad) | 403-399-1419</w:t>
                      </w:r>
                    </w:p>
                  </w:txbxContent>
                </v:textbox>
                <w10:wrap type="square" anchorx="margin"/>
              </v:shape>
            </w:pict>
          </mc:Fallback>
        </mc:AlternateContent>
      </w:r>
      <w:r w:rsidR="0026255B" w:rsidRPr="0076172C">
        <w:rPr>
          <w:rFonts w:asciiTheme="minorBidi" w:hAnsiTheme="minorBidi" w:cstheme="minorBidi"/>
          <w:b/>
          <w:bCs/>
          <w:sz w:val="20"/>
        </w:rPr>
        <w:t xml:space="preserve">Submission notes and </w:t>
      </w:r>
      <w:r w:rsidR="00143D9E" w:rsidRPr="00143D9E">
        <w:rPr>
          <w:rFonts w:asciiTheme="minorBidi" w:hAnsiTheme="minorBidi" w:cstheme="minorBidi"/>
          <w:b/>
          <w:bCs/>
          <w:sz w:val="20"/>
        </w:rPr>
        <w:t>acknowledgement</w:t>
      </w:r>
    </w:p>
    <w:p w14:paraId="56D4FBA2" w14:textId="4CB78A65" w:rsidR="0026255B" w:rsidRDefault="0026255B" w:rsidP="008458B5">
      <w:pPr>
        <w:pStyle w:val="Title"/>
        <w:tabs>
          <w:tab w:val="left" w:pos="90"/>
        </w:tabs>
        <w:spacing w:before="0" w:after="120"/>
        <w:rPr>
          <w:rFonts w:asciiTheme="minorBidi" w:hAnsiTheme="minorBidi" w:cstheme="minorBidi"/>
          <w:b w:val="0"/>
          <w:bCs w:val="0"/>
          <w:caps w:val="0"/>
          <w:color w:val="auto"/>
          <w:sz w:val="24"/>
          <w:szCs w:val="24"/>
        </w:rPr>
      </w:pPr>
    </w:p>
    <w:tbl>
      <w:tblPr>
        <w:tblStyle w:val="TableGrid"/>
        <w:tblW w:w="0" w:type="auto"/>
        <w:tblLook w:val="04A0" w:firstRow="1" w:lastRow="0" w:firstColumn="1" w:lastColumn="0" w:noHBand="0" w:noVBand="1"/>
      </w:tblPr>
      <w:tblGrid>
        <w:gridCol w:w="1980"/>
        <w:gridCol w:w="4961"/>
        <w:gridCol w:w="1105"/>
        <w:gridCol w:w="2682"/>
      </w:tblGrid>
      <w:tr w:rsidR="00D57ACF" w14:paraId="10DDFB8E" w14:textId="77777777" w:rsidTr="00CF0022">
        <w:tc>
          <w:tcPr>
            <w:tcW w:w="10728" w:type="dxa"/>
            <w:gridSpan w:val="4"/>
            <w:shd w:val="clear" w:color="auto" w:fill="F2F2F2" w:themeFill="background1" w:themeFillShade="F2"/>
          </w:tcPr>
          <w:p w14:paraId="2FEC21EB" w14:textId="06DB663E" w:rsidR="00D57ACF" w:rsidRPr="00D57ACF" w:rsidRDefault="00D57ACF" w:rsidP="0026255B">
            <w:pPr>
              <w:pStyle w:val="Title"/>
              <w:tabs>
                <w:tab w:val="left" w:pos="90"/>
              </w:tabs>
              <w:spacing w:before="180" w:after="120"/>
              <w:rPr>
                <w:rFonts w:ascii="Arial" w:hAnsi="Arial"/>
                <w:b w:val="0"/>
                <w:bCs w:val="0"/>
                <w:caps w:val="0"/>
                <w:color w:val="auto"/>
                <w:sz w:val="24"/>
                <w:szCs w:val="24"/>
              </w:rPr>
            </w:pPr>
            <w:r w:rsidRPr="00CF0022">
              <w:rPr>
                <w:rFonts w:ascii="Arial" w:hAnsi="Arial"/>
                <w:b w:val="0"/>
                <w:bCs w:val="0"/>
                <w:caps w:val="0"/>
                <w:color w:val="auto"/>
                <w:sz w:val="18"/>
                <w:szCs w:val="18"/>
              </w:rPr>
              <w:t>I confirm that the information provided above is accurate and that the submitted samples meet the stated sample compatibility and safety requirements, unless approved in advance by the University of Calgary AXEL team.</w:t>
            </w:r>
          </w:p>
        </w:tc>
      </w:tr>
      <w:tr w:rsidR="00D57ACF" w14:paraId="009BB14C" w14:textId="77777777" w:rsidTr="00143D9E">
        <w:tc>
          <w:tcPr>
            <w:tcW w:w="1980" w:type="dxa"/>
            <w:shd w:val="clear" w:color="auto" w:fill="D9D9D9" w:themeFill="background1" w:themeFillShade="D9"/>
            <w:vAlign w:val="center"/>
          </w:tcPr>
          <w:p w14:paraId="2F083F7E" w14:textId="1C6F05A0" w:rsidR="00D57ACF" w:rsidRPr="004E725D" w:rsidRDefault="00B0039F" w:rsidP="00143D9E">
            <w:pPr>
              <w:tabs>
                <w:tab w:val="left" w:pos="6233"/>
              </w:tabs>
              <w:jc w:val="right"/>
              <w:rPr>
                <w:rFonts w:asciiTheme="minorBidi" w:hAnsiTheme="minorBidi" w:cstheme="minorBidi"/>
                <w:bCs/>
                <w:caps/>
                <w:sz w:val="18"/>
                <w:szCs w:val="18"/>
              </w:rPr>
            </w:pPr>
            <w:r w:rsidRPr="004E725D">
              <w:rPr>
                <w:rFonts w:asciiTheme="minorBidi" w:hAnsiTheme="minorBidi" w:cstheme="minorBidi"/>
                <w:bCs/>
                <w:sz w:val="18"/>
                <w:szCs w:val="18"/>
              </w:rPr>
              <w:t>Submitted by</w:t>
            </w:r>
            <w:r w:rsidR="00D57ACF" w:rsidRPr="004E725D">
              <w:rPr>
                <w:rFonts w:asciiTheme="minorBidi" w:hAnsiTheme="minorBidi" w:cstheme="minorBidi"/>
                <w:bCs/>
                <w:sz w:val="18"/>
                <w:szCs w:val="18"/>
              </w:rPr>
              <w:t>:</w:t>
            </w:r>
          </w:p>
        </w:tc>
        <w:sdt>
          <w:sdtPr>
            <w:rPr>
              <w:rFonts w:asciiTheme="minorBidi" w:hAnsiTheme="minorBidi" w:cstheme="minorBidi"/>
              <w:b w:val="0"/>
              <w:bCs w:val="0"/>
              <w:caps w:val="0"/>
              <w:color w:val="auto"/>
              <w:sz w:val="18"/>
              <w:szCs w:val="18"/>
            </w:rPr>
            <w:id w:val="1156189250"/>
            <w:placeholder>
              <w:docPart w:val="DF9B99E9F7C049AFB166E5D2C9F4D22C"/>
            </w:placeholder>
            <w:showingPlcHdr/>
          </w:sdtPr>
          <w:sdtEndPr/>
          <w:sdtContent>
            <w:tc>
              <w:tcPr>
                <w:tcW w:w="4961" w:type="dxa"/>
                <w:vAlign w:val="center"/>
              </w:tcPr>
              <w:p w14:paraId="6A78947F" w14:textId="064200A1" w:rsidR="00D57ACF" w:rsidRPr="002351AB" w:rsidRDefault="00431983" w:rsidP="00431983">
                <w:pPr>
                  <w:pStyle w:val="Title"/>
                  <w:tabs>
                    <w:tab w:val="left" w:pos="90"/>
                  </w:tabs>
                  <w:spacing w:before="0" w:after="0"/>
                  <w:rPr>
                    <w:rFonts w:asciiTheme="minorBidi" w:hAnsiTheme="minorBidi" w:cstheme="minorBidi"/>
                    <w:b w:val="0"/>
                    <w:bCs w:val="0"/>
                    <w:caps w:val="0"/>
                    <w:color w:val="auto"/>
                    <w:sz w:val="18"/>
                    <w:szCs w:val="18"/>
                  </w:rPr>
                </w:pPr>
                <w:r w:rsidRPr="002351AB">
                  <w:rPr>
                    <w:rFonts w:asciiTheme="minorBidi" w:eastAsia="Times New Roman" w:hAnsiTheme="minorBidi" w:cstheme="minorBidi"/>
                    <w:b w:val="0"/>
                    <w:bCs w:val="0"/>
                    <w:caps w:val="0"/>
                    <w:color w:val="808080" w:themeColor="background1" w:themeShade="80"/>
                    <w:sz w:val="18"/>
                    <w:szCs w:val="18"/>
                  </w:rPr>
                  <w:t xml:space="preserve">Type </w:t>
                </w:r>
                <w:r w:rsidR="002D5CD4" w:rsidRPr="002351AB">
                  <w:rPr>
                    <w:rFonts w:asciiTheme="minorBidi" w:eastAsia="Times New Roman" w:hAnsiTheme="minorBidi" w:cstheme="minorBidi"/>
                    <w:b w:val="0"/>
                    <w:bCs w:val="0"/>
                    <w:caps w:val="0"/>
                    <w:color w:val="808080" w:themeColor="background1" w:themeShade="80"/>
                    <w:sz w:val="18"/>
                    <w:szCs w:val="18"/>
                  </w:rPr>
                  <w:t xml:space="preserve">full </w:t>
                </w:r>
                <w:r w:rsidRPr="002351AB">
                  <w:rPr>
                    <w:rFonts w:asciiTheme="minorBidi" w:eastAsia="Times New Roman" w:hAnsiTheme="minorBidi" w:cstheme="minorBidi"/>
                    <w:b w:val="0"/>
                    <w:bCs w:val="0"/>
                    <w:caps w:val="0"/>
                    <w:color w:val="808080" w:themeColor="background1" w:themeShade="80"/>
                    <w:sz w:val="18"/>
                    <w:szCs w:val="18"/>
                  </w:rPr>
                  <w:t>name</w:t>
                </w:r>
              </w:p>
            </w:tc>
          </w:sdtContent>
        </w:sdt>
        <w:tc>
          <w:tcPr>
            <w:tcW w:w="1105" w:type="dxa"/>
            <w:shd w:val="clear" w:color="auto" w:fill="D9D9D9" w:themeFill="background1" w:themeFillShade="D9"/>
            <w:vAlign w:val="center"/>
          </w:tcPr>
          <w:p w14:paraId="2EE5B02B" w14:textId="7F3561AD" w:rsidR="00D57ACF" w:rsidRPr="00B86A4F" w:rsidRDefault="00D57ACF" w:rsidP="00143D9E">
            <w:pPr>
              <w:pStyle w:val="Title"/>
              <w:tabs>
                <w:tab w:val="left" w:pos="90"/>
              </w:tabs>
              <w:spacing w:before="180" w:after="120"/>
              <w:jc w:val="right"/>
              <w:rPr>
                <w:rFonts w:asciiTheme="minorBidi" w:hAnsiTheme="minorBidi" w:cstheme="minorBidi"/>
                <w:b w:val="0"/>
                <w:bCs w:val="0"/>
                <w:caps w:val="0"/>
                <w:color w:val="auto"/>
                <w:sz w:val="22"/>
                <w:szCs w:val="22"/>
              </w:rPr>
            </w:pPr>
            <w:r w:rsidRPr="004E725D">
              <w:rPr>
                <w:rFonts w:asciiTheme="minorBidi" w:hAnsiTheme="minorBidi" w:cstheme="minorBidi"/>
                <w:b w:val="0"/>
                <w:bCs w:val="0"/>
                <w:caps w:val="0"/>
                <w:color w:val="auto"/>
                <w:sz w:val="18"/>
                <w:szCs w:val="18"/>
              </w:rPr>
              <w:t>Date:</w:t>
            </w:r>
          </w:p>
        </w:tc>
        <w:sdt>
          <w:sdtPr>
            <w:rPr>
              <w:rFonts w:asciiTheme="minorBidi" w:hAnsiTheme="minorBidi" w:cstheme="minorBidi"/>
              <w:b w:val="0"/>
              <w:bCs w:val="0"/>
              <w:caps w:val="0"/>
              <w:color w:val="auto"/>
              <w:sz w:val="18"/>
              <w:szCs w:val="18"/>
            </w:rPr>
            <w:id w:val="-1168792950"/>
            <w:placeholder>
              <w:docPart w:val="2D01F8164EA7436AB565F273BA6FA3D1"/>
            </w:placeholder>
            <w:showingPlcHdr/>
            <w:date w:fullDate="2026-05-27T00:00:00Z">
              <w:dateFormat w:val="yyyy-MM-dd"/>
              <w:lid w:val="en-CA"/>
              <w:storeMappedDataAs w:val="dateTime"/>
              <w:calendar w:val="gregorian"/>
            </w:date>
          </w:sdtPr>
          <w:sdtEndPr/>
          <w:sdtContent>
            <w:tc>
              <w:tcPr>
                <w:tcW w:w="2682" w:type="dxa"/>
                <w:vAlign w:val="center"/>
              </w:tcPr>
              <w:p w14:paraId="3CA427E8" w14:textId="15F15E2C" w:rsidR="00D57ACF" w:rsidRPr="00B86A4F" w:rsidRDefault="004E725D" w:rsidP="00431983">
                <w:pPr>
                  <w:pStyle w:val="Title"/>
                  <w:tabs>
                    <w:tab w:val="left" w:pos="90"/>
                  </w:tabs>
                  <w:spacing w:before="0" w:after="0"/>
                  <w:rPr>
                    <w:rFonts w:asciiTheme="minorBidi" w:hAnsiTheme="minorBidi" w:cstheme="minorBidi"/>
                    <w:b w:val="0"/>
                    <w:bCs w:val="0"/>
                    <w:caps w:val="0"/>
                    <w:color w:val="auto"/>
                    <w:sz w:val="22"/>
                    <w:szCs w:val="22"/>
                  </w:rPr>
                </w:pPr>
                <w:r w:rsidRPr="002351AB">
                  <w:rPr>
                    <w:rFonts w:asciiTheme="minorBidi" w:eastAsia="Times New Roman" w:hAnsiTheme="minorBidi" w:cstheme="minorBidi"/>
                    <w:b w:val="0"/>
                    <w:bCs w:val="0"/>
                    <w:caps w:val="0"/>
                    <w:color w:val="808080" w:themeColor="background1" w:themeShade="80"/>
                    <w:sz w:val="18"/>
                    <w:szCs w:val="18"/>
                  </w:rPr>
                  <w:t>Enter a date.</w:t>
                </w:r>
              </w:p>
            </w:tc>
          </w:sdtContent>
        </w:sdt>
      </w:tr>
      <w:tr w:rsidR="00143D9E" w14:paraId="3CF4F703" w14:textId="77777777" w:rsidTr="00143D9E">
        <w:tc>
          <w:tcPr>
            <w:tcW w:w="1980" w:type="dxa"/>
            <w:shd w:val="clear" w:color="auto" w:fill="D9D9D9" w:themeFill="background1" w:themeFillShade="D9"/>
            <w:vAlign w:val="center"/>
          </w:tcPr>
          <w:p w14:paraId="10929892" w14:textId="77777777" w:rsidR="00143D9E" w:rsidRDefault="00143D9E" w:rsidP="00143D9E">
            <w:pPr>
              <w:tabs>
                <w:tab w:val="left" w:pos="6233"/>
              </w:tabs>
              <w:jc w:val="right"/>
              <w:rPr>
                <w:rFonts w:asciiTheme="minorBidi" w:hAnsiTheme="minorBidi" w:cstheme="minorBidi"/>
                <w:bCs/>
                <w:sz w:val="18"/>
                <w:szCs w:val="18"/>
              </w:rPr>
            </w:pPr>
            <w:r w:rsidRPr="004E725D">
              <w:rPr>
                <w:rFonts w:asciiTheme="minorBidi" w:hAnsiTheme="minorBidi" w:cstheme="minorBidi"/>
                <w:bCs/>
                <w:sz w:val="18"/>
                <w:szCs w:val="18"/>
              </w:rPr>
              <w:t>Account Strin</w:t>
            </w:r>
            <w:r>
              <w:rPr>
                <w:rFonts w:asciiTheme="minorBidi" w:hAnsiTheme="minorBidi" w:cstheme="minorBidi"/>
                <w:bCs/>
                <w:sz w:val="18"/>
                <w:szCs w:val="18"/>
              </w:rPr>
              <w:t>g</w:t>
            </w:r>
            <w:r w:rsidRPr="00143D9E">
              <w:rPr>
                <w:rFonts w:asciiTheme="minorBidi" w:hAnsiTheme="minorBidi" w:cstheme="minorBidi"/>
                <w:bCs/>
                <w:sz w:val="20"/>
              </w:rPr>
              <w:t>*</w:t>
            </w:r>
            <w:r w:rsidRPr="004E725D">
              <w:rPr>
                <w:rFonts w:asciiTheme="minorBidi" w:hAnsiTheme="minorBidi" w:cstheme="minorBidi"/>
                <w:bCs/>
                <w:sz w:val="18"/>
                <w:szCs w:val="18"/>
              </w:rPr>
              <w:t>:</w:t>
            </w:r>
          </w:p>
          <w:p w14:paraId="014ACFFD" w14:textId="1EF907B7" w:rsidR="00143D9E" w:rsidRPr="004E725D" w:rsidRDefault="00143D9E" w:rsidP="00143D9E">
            <w:pPr>
              <w:tabs>
                <w:tab w:val="left" w:pos="6233"/>
              </w:tabs>
              <w:jc w:val="both"/>
              <w:rPr>
                <w:rFonts w:asciiTheme="minorBidi" w:hAnsiTheme="minorBidi" w:cstheme="minorBidi"/>
                <w:b/>
                <w:bCs/>
                <w:caps/>
                <w:sz w:val="18"/>
                <w:szCs w:val="18"/>
              </w:rPr>
            </w:pPr>
            <w:r w:rsidRPr="00143D9E">
              <w:rPr>
                <w:rFonts w:asciiTheme="minorBidi" w:hAnsiTheme="minorBidi" w:cstheme="minorBidi"/>
                <w:caps/>
                <w:sz w:val="18"/>
                <w:szCs w:val="18"/>
              </w:rPr>
              <w:t>(</w:t>
            </w:r>
            <w:r w:rsidRPr="004E725D">
              <w:rPr>
                <w:rFonts w:asciiTheme="minorBidi" w:hAnsiTheme="minorBidi" w:cstheme="minorBidi"/>
                <w:i/>
                <w:sz w:val="16"/>
                <w:szCs w:val="16"/>
              </w:rPr>
              <w:t>for UCalgary users only</w:t>
            </w:r>
            <w:r>
              <w:rPr>
                <w:rFonts w:asciiTheme="minorBidi" w:hAnsiTheme="minorBidi" w:cstheme="minorBidi"/>
                <w:i/>
                <w:sz w:val="16"/>
                <w:szCs w:val="16"/>
              </w:rPr>
              <w:t>)</w:t>
            </w:r>
          </w:p>
        </w:tc>
        <w:sdt>
          <w:sdtPr>
            <w:rPr>
              <w:rFonts w:asciiTheme="minorBidi" w:hAnsiTheme="minorBidi" w:cstheme="minorBidi"/>
              <w:b w:val="0"/>
              <w:bCs w:val="0"/>
              <w:caps w:val="0"/>
              <w:color w:val="auto"/>
              <w:sz w:val="18"/>
              <w:szCs w:val="18"/>
            </w:rPr>
            <w:id w:val="-816411938"/>
            <w:placeholder>
              <w:docPart w:val="399EBF9086C04219BDDD939A2C7C4067"/>
            </w:placeholder>
            <w:showingPlcHdr/>
          </w:sdtPr>
          <w:sdtEndPr/>
          <w:sdtContent>
            <w:tc>
              <w:tcPr>
                <w:tcW w:w="8748" w:type="dxa"/>
                <w:gridSpan w:val="3"/>
                <w:vAlign w:val="center"/>
              </w:tcPr>
              <w:p w14:paraId="2EC0FE9F" w14:textId="3C70E73A" w:rsidR="00143D9E" w:rsidRDefault="00143D9E" w:rsidP="00431983">
                <w:pPr>
                  <w:pStyle w:val="Title"/>
                  <w:tabs>
                    <w:tab w:val="left" w:pos="90"/>
                  </w:tabs>
                  <w:spacing w:before="0" w:after="0"/>
                  <w:rPr>
                    <w:rFonts w:asciiTheme="minorBidi" w:hAnsiTheme="minorBidi" w:cstheme="minorBidi"/>
                    <w:b w:val="0"/>
                    <w:bCs w:val="0"/>
                    <w:caps w:val="0"/>
                    <w:color w:val="auto"/>
                    <w:sz w:val="24"/>
                    <w:szCs w:val="24"/>
                  </w:rPr>
                </w:pPr>
                <w:r w:rsidRPr="002351AB">
                  <w:rPr>
                    <w:rFonts w:asciiTheme="minorBidi" w:eastAsia="Times New Roman" w:hAnsiTheme="minorBidi" w:cstheme="minorBidi"/>
                    <w:b w:val="0"/>
                    <w:bCs w:val="0"/>
                    <w:caps w:val="0"/>
                    <w:color w:val="808080" w:themeColor="background1" w:themeShade="80"/>
                    <w:sz w:val="18"/>
                    <w:szCs w:val="18"/>
                  </w:rPr>
                  <w:t>Include DeptID and Project Code.</w:t>
                </w:r>
              </w:p>
            </w:tc>
          </w:sdtContent>
        </w:sdt>
      </w:tr>
    </w:tbl>
    <w:p w14:paraId="2CCEC4EC" w14:textId="055C1353" w:rsidR="00B86A4F" w:rsidRPr="004E725D" w:rsidRDefault="00B86A4F" w:rsidP="00B86A4F">
      <w:pPr>
        <w:tabs>
          <w:tab w:val="left" w:pos="6233"/>
        </w:tabs>
        <w:rPr>
          <w:rFonts w:asciiTheme="minorBidi" w:hAnsiTheme="minorBidi" w:cstheme="minorBidi"/>
          <w:i/>
          <w:sz w:val="16"/>
          <w:szCs w:val="16"/>
        </w:rPr>
      </w:pPr>
      <w:r w:rsidRPr="00143D9E">
        <w:rPr>
          <w:rFonts w:asciiTheme="minorBidi" w:hAnsiTheme="minorBidi" w:cstheme="minorBidi"/>
          <w:i/>
          <w:sz w:val="20"/>
        </w:rPr>
        <w:t>*</w:t>
      </w:r>
      <w:r w:rsidR="007B5764" w:rsidRPr="00143D9E">
        <w:rPr>
          <w:rFonts w:asciiTheme="minorBidi" w:hAnsiTheme="minorBidi" w:cstheme="minorBidi"/>
          <w:i/>
          <w:sz w:val="20"/>
        </w:rPr>
        <w:t xml:space="preserve"> </w:t>
      </w:r>
      <w:r w:rsidRPr="004E725D">
        <w:rPr>
          <w:rFonts w:asciiTheme="minorBidi" w:hAnsiTheme="minorBidi" w:cstheme="minorBidi"/>
          <w:i/>
          <w:sz w:val="16"/>
          <w:szCs w:val="16"/>
        </w:rPr>
        <w:t xml:space="preserve">For External Academic, Startup / Industry, Government / Public Agency, and </w:t>
      </w:r>
      <w:r w:rsidR="00016480" w:rsidRPr="004E725D">
        <w:rPr>
          <w:rFonts w:asciiTheme="minorBidi" w:hAnsiTheme="minorBidi" w:cstheme="minorBidi"/>
          <w:i/>
          <w:sz w:val="16"/>
          <w:szCs w:val="16"/>
        </w:rPr>
        <w:t>other</w:t>
      </w:r>
      <w:r w:rsidRPr="004E725D">
        <w:rPr>
          <w:rFonts w:asciiTheme="minorBidi" w:hAnsiTheme="minorBidi" w:cstheme="minorBidi"/>
          <w:i/>
          <w:sz w:val="16"/>
          <w:szCs w:val="16"/>
        </w:rPr>
        <w:t xml:space="preserve"> clients, billing will be handled separately through the applicable service agreement. </w:t>
      </w:r>
    </w:p>
    <w:p w14:paraId="07005A82" w14:textId="77777777" w:rsidR="00B86A4F" w:rsidRDefault="00B86A4F" w:rsidP="00B86A4F">
      <w:pPr>
        <w:tabs>
          <w:tab w:val="left" w:pos="6233"/>
        </w:tabs>
        <w:rPr>
          <w:rFonts w:asciiTheme="minorBidi" w:hAnsiTheme="minorBidi" w:cstheme="minorBidi"/>
          <w:i/>
          <w:sz w:val="16"/>
          <w:szCs w:val="16"/>
        </w:rPr>
      </w:pPr>
    </w:p>
    <w:p w14:paraId="50FAF3C1" w14:textId="77777777" w:rsidR="00143D9E" w:rsidRDefault="00143D9E" w:rsidP="00B86A4F">
      <w:pPr>
        <w:tabs>
          <w:tab w:val="left" w:pos="6233"/>
        </w:tabs>
        <w:rPr>
          <w:rFonts w:asciiTheme="minorBidi" w:hAnsiTheme="minorBidi" w:cstheme="minorBidi"/>
          <w:i/>
          <w:sz w:val="16"/>
          <w:szCs w:val="16"/>
        </w:rPr>
      </w:pPr>
    </w:p>
    <w:p w14:paraId="77166C73" w14:textId="77777777" w:rsidR="00071B63" w:rsidRDefault="00071B63" w:rsidP="00B86A4F">
      <w:pPr>
        <w:tabs>
          <w:tab w:val="left" w:pos="6233"/>
        </w:tabs>
        <w:rPr>
          <w:rFonts w:asciiTheme="minorBidi" w:hAnsiTheme="minorBidi" w:cstheme="minorBidi"/>
          <w:i/>
          <w:sz w:val="16"/>
          <w:szCs w:val="16"/>
        </w:rPr>
      </w:pPr>
    </w:p>
    <w:p w14:paraId="134115A1" w14:textId="77777777" w:rsidR="00071B63" w:rsidRDefault="00071B63" w:rsidP="00B86A4F">
      <w:pPr>
        <w:tabs>
          <w:tab w:val="left" w:pos="6233"/>
        </w:tabs>
        <w:rPr>
          <w:rFonts w:asciiTheme="minorBidi" w:hAnsiTheme="minorBidi" w:cstheme="minorBidi"/>
          <w:i/>
          <w:sz w:val="16"/>
          <w:szCs w:val="16"/>
        </w:rPr>
      </w:pPr>
    </w:p>
    <w:p w14:paraId="4323290D" w14:textId="77777777" w:rsidR="00071B63" w:rsidRDefault="00071B63" w:rsidP="00B86A4F">
      <w:pPr>
        <w:tabs>
          <w:tab w:val="left" w:pos="6233"/>
        </w:tabs>
        <w:rPr>
          <w:rFonts w:asciiTheme="minorBidi" w:hAnsiTheme="minorBidi" w:cstheme="minorBidi"/>
          <w:i/>
          <w:sz w:val="16"/>
          <w:szCs w:val="16"/>
        </w:rPr>
      </w:pPr>
    </w:p>
    <w:p w14:paraId="649693E3" w14:textId="77777777" w:rsidR="00071B63" w:rsidRPr="00B86A4F" w:rsidRDefault="00071B63" w:rsidP="00B86A4F">
      <w:pPr>
        <w:tabs>
          <w:tab w:val="left" w:pos="6233"/>
        </w:tabs>
        <w:rPr>
          <w:rFonts w:asciiTheme="minorBidi" w:hAnsiTheme="minorBidi" w:cstheme="minorBidi"/>
          <w:i/>
          <w:sz w:val="16"/>
          <w:szCs w:val="16"/>
        </w:rPr>
      </w:pPr>
    </w:p>
    <w:p w14:paraId="3579ECC7" w14:textId="4D5EAAF5" w:rsidR="00C41962" w:rsidRDefault="00C41962" w:rsidP="00CC2DC6">
      <w:pPr>
        <w:spacing w:before="120" w:after="240" w:line="276" w:lineRule="auto"/>
        <w:rPr>
          <w:rFonts w:asciiTheme="minorBidi" w:hAnsiTheme="minorBidi" w:cstheme="minorBidi"/>
          <w:b/>
          <w:bCs/>
          <w:sz w:val="20"/>
        </w:rPr>
      </w:pPr>
      <w:r w:rsidRPr="00C41962">
        <w:rPr>
          <w:rFonts w:asciiTheme="minorBidi" w:hAnsiTheme="minorBidi" w:cstheme="minorBidi"/>
          <w:b/>
          <w:bCs/>
          <w:sz w:val="20"/>
        </w:rPr>
        <w:t>Client Guide: Sample Requirements and XPS Capabilities</w:t>
      </w:r>
    </w:p>
    <w:tbl>
      <w:tblPr>
        <w:tblW w:w="10765" w:type="dxa"/>
        <w:jc w:val="center"/>
        <w:tblLayout w:type="fixed"/>
        <w:tblLook w:val="04A0" w:firstRow="1" w:lastRow="0" w:firstColumn="1" w:lastColumn="0" w:noHBand="0" w:noVBand="1"/>
      </w:tblPr>
      <w:tblGrid>
        <w:gridCol w:w="5237"/>
        <w:gridCol w:w="5528"/>
      </w:tblGrid>
      <w:tr w:rsidR="00C41962" w14:paraId="7352A1D9" w14:textId="77777777" w:rsidTr="00B941FA">
        <w:trPr>
          <w:trHeight w:val="2521"/>
          <w:jc w:val="center"/>
        </w:trPr>
        <w:tc>
          <w:tcPr>
            <w:tcW w:w="5237" w:type="dxa"/>
            <w:tcBorders>
              <w:top w:val="single" w:sz="6" w:space="0" w:color="CBD5E1"/>
              <w:left w:val="single" w:sz="6" w:space="0" w:color="CBD5E1"/>
              <w:bottom w:val="single" w:sz="6" w:space="0" w:color="CBD5E1"/>
              <w:right w:val="single" w:sz="6" w:space="0" w:color="CBD5E1"/>
            </w:tcBorders>
            <w:shd w:val="clear" w:color="auto" w:fill="EAF1DD" w:themeFill="accent3" w:themeFillTint="33"/>
            <w:tcMar>
              <w:top w:w="90" w:type="dxa"/>
              <w:left w:w="110" w:type="dxa"/>
              <w:bottom w:w="90" w:type="dxa"/>
              <w:right w:w="110" w:type="dxa"/>
            </w:tcMar>
          </w:tcPr>
          <w:p w14:paraId="1F0BC7EB" w14:textId="77777777" w:rsidR="00C41962" w:rsidRPr="00375CE4" w:rsidRDefault="00C41962" w:rsidP="00A853C6">
            <w:pPr>
              <w:spacing w:after="80"/>
              <w:rPr>
                <w:rFonts w:cs="Arial"/>
              </w:rPr>
            </w:pPr>
            <w:r w:rsidRPr="00375CE4">
              <w:rPr>
                <w:rFonts w:eastAsia="Arial" w:cs="Arial"/>
                <w:b/>
                <w:color w:val="2F6B3F"/>
                <w:sz w:val="20"/>
              </w:rPr>
              <w:t>Accepted Sample Forms</w:t>
            </w:r>
          </w:p>
          <w:p w14:paraId="22013972" w14:textId="77777777" w:rsidR="00C41962" w:rsidRPr="00375CE4" w:rsidRDefault="00C41962" w:rsidP="0041128D">
            <w:pPr>
              <w:spacing w:after="80" w:line="245" w:lineRule="auto"/>
              <w:ind w:right="170"/>
              <w:rPr>
                <w:rFonts w:cs="Arial"/>
              </w:rPr>
            </w:pPr>
            <w:r w:rsidRPr="00375CE4">
              <w:rPr>
                <w:rFonts w:eastAsia="Arial" w:cs="Arial"/>
                <w:color w:val="111827"/>
                <w:sz w:val="16"/>
              </w:rPr>
              <w:t>Accepted sample forms include powders, pressed pellets, thin films/coatings on substrates, wafers or diced chips, foils, coupons, bulk solids, granules/particulates, flakes, fibers, membranes, carbon papers, porous solids/foams, and small 3D parts with at least one accessible flat area.</w:t>
            </w:r>
          </w:p>
          <w:p w14:paraId="2405914C" w14:textId="77777777" w:rsidR="00C41962" w:rsidRPr="00375CE4" w:rsidRDefault="00C41962" w:rsidP="00A853C6">
            <w:pPr>
              <w:spacing w:after="20"/>
              <w:rPr>
                <w:rFonts w:cs="Arial"/>
              </w:rPr>
            </w:pPr>
          </w:p>
          <w:p w14:paraId="04A3E402" w14:textId="77777777" w:rsidR="00C41962" w:rsidRPr="00375CE4" w:rsidRDefault="00C41962" w:rsidP="00A853C6">
            <w:pPr>
              <w:spacing w:after="20"/>
              <w:ind w:left="187" w:hanging="187"/>
              <w:rPr>
                <w:rFonts w:cs="Arial"/>
              </w:rPr>
            </w:pPr>
            <w:r w:rsidRPr="00375CE4">
              <w:rPr>
                <w:rFonts w:eastAsia="Arial" w:cs="Arial"/>
                <w:b/>
                <w:sz w:val="16"/>
              </w:rPr>
              <w:t>Samples must be fully dry, stable, and vacuum-compatible. Both conductive and insulating samples are acceptable; charge neutralization is available for insulating materials.</w:t>
            </w:r>
          </w:p>
        </w:tc>
        <w:tc>
          <w:tcPr>
            <w:tcW w:w="5528" w:type="dxa"/>
            <w:tcBorders>
              <w:top w:val="single" w:sz="6" w:space="0" w:color="CBD5E1"/>
              <w:left w:val="single" w:sz="6" w:space="0" w:color="CBD5E1"/>
              <w:bottom w:val="single" w:sz="6" w:space="0" w:color="CBD5E1"/>
              <w:right w:val="single" w:sz="6" w:space="0" w:color="CBD5E1"/>
            </w:tcBorders>
            <w:shd w:val="clear" w:color="auto" w:fill="FDE9D9" w:themeFill="accent6" w:themeFillTint="33"/>
            <w:tcMar>
              <w:top w:w="90" w:type="dxa"/>
              <w:left w:w="110" w:type="dxa"/>
              <w:bottom w:w="90" w:type="dxa"/>
              <w:right w:w="110" w:type="dxa"/>
            </w:tcMar>
          </w:tcPr>
          <w:p w14:paraId="20F211ED" w14:textId="77777777" w:rsidR="00761226" w:rsidRPr="00761226" w:rsidRDefault="00761226" w:rsidP="00761226">
            <w:pPr>
              <w:spacing w:after="80"/>
              <w:rPr>
                <w:rFonts w:eastAsia="Arial" w:cs="Arial"/>
                <w:b/>
                <w:color w:val="943634" w:themeColor="accent2" w:themeShade="BF"/>
                <w:sz w:val="20"/>
              </w:rPr>
            </w:pPr>
            <w:r w:rsidRPr="00375CE4">
              <w:rPr>
                <w:rFonts w:eastAsia="Arial" w:cs="Arial"/>
                <w:b/>
                <w:color w:val="943634" w:themeColor="accent2" w:themeShade="BF"/>
                <w:sz w:val="20"/>
              </w:rPr>
              <w:t>Instrument and Analytical Options</w:t>
            </w:r>
          </w:p>
          <w:p w14:paraId="6FC7CE04" w14:textId="61E1B01C" w:rsidR="001B0A1F" w:rsidRDefault="00761226" w:rsidP="001B0A1F">
            <w:pPr>
              <w:pStyle w:val="ListParagraph"/>
              <w:numPr>
                <w:ilvl w:val="0"/>
                <w:numId w:val="6"/>
              </w:numPr>
              <w:spacing w:before="120" w:after="240"/>
              <w:ind w:left="173" w:right="113" w:hanging="193"/>
              <w:rPr>
                <w:rFonts w:cs="Arial"/>
                <w:sz w:val="16"/>
                <w:szCs w:val="14"/>
                <w:lang w:val="en-CA"/>
              </w:rPr>
            </w:pPr>
            <w:r w:rsidRPr="0041128D">
              <w:rPr>
                <w:rFonts w:cs="Arial"/>
                <w:sz w:val="16"/>
                <w:szCs w:val="14"/>
                <w:lang w:val="en-CA"/>
              </w:rPr>
              <w:t>Micro-focused monochromated X-ray source with Al Kα and Ag Lα options.</w:t>
            </w:r>
          </w:p>
          <w:p w14:paraId="2B4686E2" w14:textId="77777777" w:rsidR="001B0A1F" w:rsidRPr="001B0A1F" w:rsidRDefault="001B0A1F" w:rsidP="001B0A1F">
            <w:pPr>
              <w:pStyle w:val="ListParagraph"/>
              <w:spacing w:before="120" w:after="240"/>
              <w:ind w:left="173" w:right="113"/>
              <w:rPr>
                <w:rFonts w:cs="Arial"/>
                <w:sz w:val="16"/>
                <w:szCs w:val="14"/>
                <w:lang w:val="en-CA"/>
              </w:rPr>
            </w:pPr>
          </w:p>
          <w:p w14:paraId="6BBA08B4" w14:textId="77777777" w:rsidR="00761226" w:rsidRPr="0041128D" w:rsidRDefault="00761226" w:rsidP="001B0A1F">
            <w:pPr>
              <w:pStyle w:val="ListParagraph"/>
              <w:numPr>
                <w:ilvl w:val="0"/>
                <w:numId w:val="6"/>
              </w:numPr>
              <w:spacing w:before="120"/>
              <w:ind w:left="173" w:right="113" w:hanging="193"/>
              <w:rPr>
                <w:rFonts w:cs="Arial"/>
                <w:sz w:val="16"/>
                <w:szCs w:val="14"/>
                <w:lang w:val="en-CA"/>
              </w:rPr>
            </w:pPr>
            <w:r w:rsidRPr="0041128D">
              <w:rPr>
                <w:rFonts w:cs="Arial"/>
                <w:sz w:val="16"/>
                <w:szCs w:val="14"/>
                <w:lang w:val="en-CA"/>
              </w:rPr>
              <w:t>Selectable analysis areas from approximately &lt;200 µm to &gt;900 µm; small-area spectroscopy may be used for features down to approximately 20 µm, depending on sample geometry, signal level, and analysis requirements.</w:t>
            </w:r>
          </w:p>
          <w:p w14:paraId="4425F33D" w14:textId="77777777" w:rsidR="00761226" w:rsidRPr="00761226" w:rsidRDefault="00761226" w:rsidP="001B0A1F">
            <w:pPr>
              <w:ind w:left="173" w:right="113" w:hanging="193"/>
              <w:rPr>
                <w:rFonts w:cs="Arial"/>
                <w:sz w:val="16"/>
                <w:szCs w:val="14"/>
                <w:lang w:val="en-CA"/>
              </w:rPr>
            </w:pPr>
          </w:p>
          <w:p w14:paraId="5AECD54E" w14:textId="77777777" w:rsidR="00761226" w:rsidRPr="0041128D" w:rsidRDefault="00761226" w:rsidP="001B0A1F">
            <w:pPr>
              <w:pStyle w:val="ListParagraph"/>
              <w:numPr>
                <w:ilvl w:val="0"/>
                <w:numId w:val="6"/>
              </w:numPr>
              <w:ind w:left="173" w:right="113" w:hanging="193"/>
              <w:rPr>
                <w:rFonts w:cs="Arial"/>
                <w:sz w:val="16"/>
                <w:szCs w:val="14"/>
                <w:lang w:val="en-CA"/>
              </w:rPr>
            </w:pPr>
            <w:r w:rsidRPr="0041128D">
              <w:rPr>
                <w:rFonts w:cs="Arial"/>
                <w:sz w:val="16"/>
                <w:szCs w:val="14"/>
                <w:lang w:val="en-CA"/>
              </w:rPr>
              <w:t>Monoatomic Ar</w:t>
            </w:r>
            <w:r w:rsidRPr="0041128D">
              <w:rPr>
                <w:rFonts w:ascii="Cambria Math" w:hAnsi="Cambria Math" w:cs="Cambria Math"/>
                <w:sz w:val="16"/>
                <w:szCs w:val="14"/>
                <w:lang w:val="en-CA"/>
              </w:rPr>
              <w:t>⁺</w:t>
            </w:r>
            <w:r w:rsidRPr="0041128D">
              <w:rPr>
                <w:rFonts w:cs="Arial"/>
                <w:sz w:val="16"/>
                <w:szCs w:val="14"/>
                <w:lang w:val="en-CA"/>
              </w:rPr>
              <w:t xml:space="preserve"> and gas-cluster Ar</w:t>
            </w:r>
            <w:r w:rsidRPr="0041128D">
              <w:rPr>
                <w:rFonts w:ascii="Cambria Math" w:hAnsi="Cambria Math" w:cs="Cambria Math"/>
                <w:sz w:val="16"/>
                <w:szCs w:val="14"/>
                <w:lang w:val="en-CA"/>
              </w:rPr>
              <w:t>⁺</w:t>
            </w:r>
            <w:r w:rsidRPr="0041128D">
              <w:rPr>
                <w:rFonts w:cs="Arial"/>
                <w:sz w:val="16"/>
                <w:szCs w:val="14"/>
                <w:lang w:val="en-CA"/>
              </w:rPr>
              <w:t xml:space="preserve"> ion sources are available for in-situ surface cleaning and depth profiling of suitable materials.</w:t>
            </w:r>
          </w:p>
          <w:p w14:paraId="0A2474D6" w14:textId="77777777" w:rsidR="00761226" w:rsidRPr="00761226" w:rsidRDefault="00761226" w:rsidP="001B0A1F">
            <w:pPr>
              <w:ind w:left="173" w:right="113" w:hanging="193"/>
              <w:rPr>
                <w:rFonts w:cs="Arial"/>
                <w:sz w:val="16"/>
                <w:szCs w:val="14"/>
                <w:lang w:val="en-CA"/>
              </w:rPr>
            </w:pPr>
          </w:p>
          <w:p w14:paraId="4ABFEB2D" w14:textId="77777777" w:rsidR="00761226" w:rsidRPr="0041128D" w:rsidRDefault="00761226" w:rsidP="001B0A1F">
            <w:pPr>
              <w:pStyle w:val="ListParagraph"/>
              <w:numPr>
                <w:ilvl w:val="0"/>
                <w:numId w:val="6"/>
              </w:numPr>
              <w:ind w:left="173" w:right="113" w:hanging="193"/>
              <w:rPr>
                <w:rFonts w:cs="Arial"/>
                <w:sz w:val="16"/>
                <w:szCs w:val="14"/>
                <w:lang w:val="en-CA"/>
              </w:rPr>
            </w:pPr>
            <w:r w:rsidRPr="0041128D">
              <w:rPr>
                <w:rFonts w:cs="Arial"/>
                <w:sz w:val="16"/>
                <w:szCs w:val="14"/>
                <w:lang w:val="en-CA"/>
              </w:rPr>
              <w:t>Available analytical techniques include XPS, VB-XPS, UPS, REELS, ISS, ARXPS, and depth profiling.</w:t>
            </w:r>
          </w:p>
          <w:p w14:paraId="01B0B66A" w14:textId="67EBF520" w:rsidR="00C41962" w:rsidRPr="00761226" w:rsidRDefault="00C41962" w:rsidP="00761226">
            <w:pPr>
              <w:rPr>
                <w:rFonts w:eastAsia="Arial" w:cs="Arial"/>
                <w:b/>
                <w:color w:val="943634" w:themeColor="accent2" w:themeShade="BF"/>
                <w:sz w:val="20"/>
              </w:rPr>
            </w:pPr>
          </w:p>
        </w:tc>
      </w:tr>
      <w:tr w:rsidR="00C41962" w14:paraId="564697FD" w14:textId="77777777" w:rsidTr="00864414">
        <w:trPr>
          <w:trHeight w:val="3556"/>
          <w:jc w:val="center"/>
        </w:trPr>
        <w:tc>
          <w:tcPr>
            <w:tcW w:w="5237" w:type="dxa"/>
            <w:tcBorders>
              <w:top w:val="single" w:sz="6" w:space="0" w:color="CBD5E1"/>
              <w:left w:val="single" w:sz="6" w:space="0" w:color="CBD5E1"/>
              <w:bottom w:val="single" w:sz="6" w:space="0" w:color="CBD5E1"/>
              <w:right w:val="single" w:sz="6" w:space="0" w:color="CBD5E1"/>
            </w:tcBorders>
            <w:shd w:val="clear" w:color="auto" w:fill="FFF5C1"/>
            <w:tcMar>
              <w:top w:w="90" w:type="dxa"/>
              <w:left w:w="110" w:type="dxa"/>
              <w:bottom w:w="90" w:type="dxa"/>
              <w:right w:w="110" w:type="dxa"/>
            </w:tcMar>
          </w:tcPr>
          <w:p w14:paraId="4417FB85" w14:textId="77777777" w:rsidR="00C41962" w:rsidRPr="00375CE4" w:rsidRDefault="00C41962" w:rsidP="00A853C6">
            <w:pPr>
              <w:spacing w:after="80"/>
              <w:rPr>
                <w:rFonts w:cs="Arial"/>
                <w:color w:val="984806" w:themeColor="accent6" w:themeShade="80"/>
              </w:rPr>
            </w:pPr>
            <w:r w:rsidRPr="00375CE4">
              <w:rPr>
                <w:rFonts w:eastAsia="Arial" w:cs="Arial"/>
                <w:b/>
                <w:color w:val="984806" w:themeColor="accent6" w:themeShade="80"/>
                <w:sz w:val="20"/>
              </w:rPr>
              <w:t>What XPS Can Provide</w:t>
            </w:r>
          </w:p>
          <w:p w14:paraId="4943F1AA" w14:textId="39DB89B4" w:rsidR="0041128D" w:rsidRDefault="003A5E33" w:rsidP="0041128D">
            <w:pPr>
              <w:spacing w:after="120" w:line="245" w:lineRule="auto"/>
              <w:ind w:right="170"/>
              <w:rPr>
                <w:rFonts w:eastAsia="Arial" w:cs="Arial"/>
                <w:color w:val="111827"/>
                <w:sz w:val="16"/>
              </w:rPr>
            </w:pPr>
            <w:r w:rsidRPr="003A5E33">
              <w:rPr>
                <w:rFonts w:eastAsia="Arial" w:cs="Arial"/>
                <w:color w:val="111827"/>
                <w:sz w:val="16"/>
              </w:rPr>
              <w:t>X-ray Photoelectron Spectroscopy (XPS) is a powerful surface-analysis technique that provides quantitative elemental composition, chemical</w:t>
            </w:r>
            <w:r w:rsidR="00016480">
              <w:rPr>
                <w:rFonts w:eastAsia="Arial" w:cs="Arial"/>
                <w:color w:val="111827"/>
                <w:sz w:val="16"/>
              </w:rPr>
              <w:t xml:space="preserve"> </w:t>
            </w:r>
            <w:r w:rsidRPr="003A5E33">
              <w:rPr>
                <w:rFonts w:eastAsia="Arial" w:cs="Arial"/>
                <w:color w:val="111827"/>
                <w:sz w:val="16"/>
              </w:rPr>
              <w:t>state, and electronic</w:t>
            </w:r>
            <w:r w:rsidR="00016480">
              <w:rPr>
                <w:rFonts w:eastAsia="Arial" w:cs="Arial"/>
                <w:color w:val="111827"/>
                <w:sz w:val="16"/>
              </w:rPr>
              <w:t xml:space="preserve"> </w:t>
            </w:r>
            <w:r w:rsidRPr="003A5E33">
              <w:rPr>
                <w:rFonts w:eastAsia="Arial" w:cs="Arial"/>
                <w:color w:val="111827"/>
                <w:sz w:val="16"/>
              </w:rPr>
              <w:t>state information from the top ~1–10 nm of materials.</w:t>
            </w:r>
          </w:p>
          <w:p w14:paraId="711608C6" w14:textId="24D2E265" w:rsidR="003A5E33" w:rsidRDefault="003A5E33" w:rsidP="0041128D">
            <w:pPr>
              <w:spacing w:after="120" w:line="245" w:lineRule="auto"/>
              <w:ind w:right="170"/>
              <w:rPr>
                <w:rFonts w:eastAsia="Arial" w:cs="Arial"/>
                <w:color w:val="111827"/>
                <w:sz w:val="16"/>
              </w:rPr>
            </w:pPr>
            <w:r w:rsidRPr="003A5E33">
              <w:rPr>
                <w:rFonts w:eastAsia="Arial" w:cs="Arial"/>
                <w:color w:val="111827"/>
                <w:sz w:val="16"/>
              </w:rPr>
              <w:t>XPS can help identify and quantify surface elements, evaluate chemical states, assess oxidation states and bonding environments, detect surface contamination, and compare treated, coated, aged, or modified surfaces</w:t>
            </w:r>
            <w:r>
              <w:rPr>
                <w:rFonts w:eastAsia="Arial" w:cs="Arial"/>
                <w:color w:val="111827"/>
                <w:sz w:val="16"/>
              </w:rPr>
              <w:t xml:space="preserve">. </w:t>
            </w:r>
          </w:p>
          <w:p w14:paraId="6718E745" w14:textId="7C91667F" w:rsidR="00C41962" w:rsidRPr="003A5E33" w:rsidRDefault="003A5E33" w:rsidP="0041128D">
            <w:pPr>
              <w:spacing w:line="245" w:lineRule="auto"/>
              <w:ind w:right="170"/>
              <w:rPr>
                <w:rFonts w:eastAsia="Arial" w:cs="Arial"/>
                <w:color w:val="111827"/>
                <w:sz w:val="16"/>
              </w:rPr>
            </w:pPr>
            <w:r w:rsidRPr="003A5E33">
              <w:rPr>
                <w:rFonts w:eastAsia="Arial" w:cs="Arial"/>
                <w:b/>
                <w:bCs/>
                <w:color w:val="111827"/>
                <w:sz w:val="16"/>
              </w:rPr>
              <w:t>Typical materials analyzed:</w:t>
            </w:r>
            <w:r w:rsidRPr="003A5E33">
              <w:rPr>
                <w:rFonts w:eastAsia="Arial" w:cs="Arial"/>
                <w:color w:val="111827"/>
                <w:sz w:val="16"/>
              </w:rPr>
              <w:t xml:space="preserve"> metals, oxides, ceramics, minerals, cement-based materials, glass/fiberglass, polymers/plastics, organic and inorganic materials, paper/wood-based materials, carbon materials, semiconductors, coatings, catalysts, composites, and biomaterials.</w:t>
            </w:r>
          </w:p>
          <w:p w14:paraId="416D269F" w14:textId="77777777" w:rsidR="00C41962" w:rsidRPr="00375CE4" w:rsidRDefault="00C41962" w:rsidP="00A853C6">
            <w:pPr>
              <w:spacing w:line="245" w:lineRule="auto"/>
              <w:rPr>
                <w:rFonts w:cs="Arial"/>
              </w:rPr>
            </w:pPr>
          </w:p>
        </w:tc>
        <w:tc>
          <w:tcPr>
            <w:tcW w:w="5528" w:type="dxa"/>
            <w:tcBorders>
              <w:top w:val="single" w:sz="6" w:space="0" w:color="CBD5E1"/>
              <w:left w:val="single" w:sz="6" w:space="0" w:color="CBD5E1"/>
              <w:bottom w:val="single" w:sz="6" w:space="0" w:color="CBD5E1"/>
              <w:right w:val="single" w:sz="6" w:space="0" w:color="CBD5E1"/>
            </w:tcBorders>
            <w:shd w:val="clear" w:color="auto" w:fill="F8FAFC"/>
            <w:tcMar>
              <w:top w:w="90" w:type="dxa"/>
              <w:left w:w="110" w:type="dxa"/>
              <w:bottom w:w="90" w:type="dxa"/>
              <w:right w:w="110" w:type="dxa"/>
            </w:tcMar>
            <w:vAlign w:val="center"/>
          </w:tcPr>
          <w:p w14:paraId="452F10D5" w14:textId="77777777" w:rsidR="00B941FA" w:rsidRPr="00B941FA" w:rsidRDefault="00B941FA" w:rsidP="00B941FA">
            <w:pPr>
              <w:spacing w:after="80"/>
              <w:rPr>
                <w:rFonts w:cs="Arial"/>
              </w:rPr>
            </w:pPr>
            <w:r w:rsidRPr="00B941FA">
              <w:rPr>
                <w:rFonts w:eastAsia="Arial" w:cs="Arial"/>
                <w:b/>
                <w:sz w:val="20"/>
              </w:rPr>
              <w:t>Instrument</w:t>
            </w:r>
          </w:p>
          <w:p w14:paraId="39A58B67" w14:textId="2D8CB592" w:rsidR="00B941FA" w:rsidRPr="00375CE4" w:rsidRDefault="00BC53AA" w:rsidP="00B941FA">
            <w:pPr>
              <w:spacing w:after="60"/>
              <w:jc w:val="center"/>
              <w:rPr>
                <w:rFonts w:cs="Arial"/>
              </w:rPr>
            </w:pPr>
            <w:r w:rsidRPr="00BC53AA">
              <w:rPr>
                <w:noProof/>
              </w:rPr>
              <w:drawing>
                <wp:inline distT="0" distB="0" distL="0" distR="0" wp14:anchorId="0A1E5DD6" wp14:editId="391448A5">
                  <wp:extent cx="2789498" cy="1911035"/>
                  <wp:effectExtent l="0" t="0" r="0" b="0"/>
                  <wp:docPr id="1349323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23081" name=""/>
                          <pic:cNvPicPr/>
                        </pic:nvPicPr>
                        <pic:blipFill rotWithShape="1">
                          <a:blip r:embed="rId26"/>
                          <a:srcRect l="20595" t="4788" r="15383" b="1300"/>
                          <a:stretch>
                            <a:fillRect/>
                          </a:stretch>
                        </pic:blipFill>
                        <pic:spPr bwMode="auto">
                          <a:xfrm>
                            <a:off x="0" y="0"/>
                            <a:ext cx="2848131" cy="1951204"/>
                          </a:xfrm>
                          <a:prstGeom prst="rect">
                            <a:avLst/>
                          </a:prstGeom>
                          <a:ln>
                            <a:noFill/>
                          </a:ln>
                          <a:extLst>
                            <a:ext uri="{53640926-AAD7-44D8-BBD7-CCE9431645EC}">
                              <a14:shadowObscured xmlns:a14="http://schemas.microsoft.com/office/drawing/2010/main"/>
                            </a:ext>
                          </a:extLst>
                        </pic:spPr>
                      </pic:pic>
                    </a:graphicData>
                  </a:graphic>
                </wp:inline>
              </w:drawing>
            </w:r>
          </w:p>
          <w:p w14:paraId="60AC8A68" w14:textId="39B9B463" w:rsidR="00C41962" w:rsidRPr="00B941FA" w:rsidRDefault="00B941FA" w:rsidP="00B941FA">
            <w:pPr>
              <w:spacing w:before="120" w:after="120" w:line="276" w:lineRule="auto"/>
              <w:jc w:val="center"/>
              <w:rPr>
                <w:rFonts w:asciiTheme="minorBidi" w:hAnsiTheme="minorBidi" w:cstheme="minorBidi"/>
                <w:szCs w:val="22"/>
              </w:rPr>
            </w:pPr>
            <w:r w:rsidRPr="00864414">
              <w:rPr>
                <w:rFonts w:eastAsia="Arial" w:cs="Arial"/>
                <w:b/>
                <w:sz w:val="16"/>
                <w:szCs w:val="24"/>
              </w:rPr>
              <w:t>Thermo Scientific ESCALAB QXi XPS Microprobe</w:t>
            </w:r>
          </w:p>
        </w:tc>
      </w:tr>
      <w:tr w:rsidR="00C41962" w14:paraId="0AC16E6C" w14:textId="77777777" w:rsidTr="00761226">
        <w:trPr>
          <w:jc w:val="center"/>
        </w:trPr>
        <w:tc>
          <w:tcPr>
            <w:tcW w:w="10765" w:type="dxa"/>
            <w:gridSpan w:val="2"/>
            <w:tcBorders>
              <w:top w:val="single" w:sz="6" w:space="0" w:color="CBD5E1"/>
              <w:left w:val="single" w:sz="6" w:space="0" w:color="CBD5E1"/>
              <w:bottom w:val="single" w:sz="6" w:space="0" w:color="CBD5E1"/>
              <w:right w:val="single" w:sz="6" w:space="0" w:color="CBD5E1"/>
            </w:tcBorders>
            <w:shd w:val="clear" w:color="auto" w:fill="B6DDE8" w:themeFill="accent5" w:themeFillTint="66"/>
            <w:tcMar>
              <w:top w:w="90" w:type="dxa"/>
              <w:left w:w="110" w:type="dxa"/>
              <w:bottom w:w="90" w:type="dxa"/>
              <w:right w:w="110" w:type="dxa"/>
            </w:tcMar>
          </w:tcPr>
          <w:p w14:paraId="6D41A770" w14:textId="77777777" w:rsidR="00C41962" w:rsidRPr="00375CE4" w:rsidRDefault="00C41962" w:rsidP="00A853C6">
            <w:pPr>
              <w:jc w:val="center"/>
              <w:rPr>
                <w:rFonts w:cs="Arial"/>
              </w:rPr>
            </w:pPr>
            <w:r w:rsidRPr="00375CE4">
              <w:rPr>
                <w:rFonts w:eastAsia="Arial" w:cs="Arial"/>
                <w:b/>
                <w:color w:val="111827"/>
                <w:sz w:val="18"/>
              </w:rPr>
              <w:t xml:space="preserve">Questions or special sample requirements? Contact </w:t>
            </w:r>
            <w:r w:rsidRPr="00375CE4">
              <w:rPr>
                <w:rFonts w:eastAsia="Arial" w:cs="Arial"/>
                <w:b/>
                <w:color w:val="FF0000"/>
                <w:sz w:val="18"/>
              </w:rPr>
              <w:t>rad.sadri@ucalgary.ca</w:t>
            </w:r>
          </w:p>
        </w:tc>
      </w:tr>
    </w:tbl>
    <w:p w14:paraId="194DF19B" w14:textId="3D034912" w:rsidR="00FF148A" w:rsidRPr="0051596B" w:rsidRDefault="00FF148A" w:rsidP="00FF148A">
      <w:pPr>
        <w:spacing w:before="120" w:after="120" w:line="276" w:lineRule="auto"/>
        <w:rPr>
          <w:rFonts w:asciiTheme="minorBidi" w:hAnsiTheme="minorBidi" w:cstheme="minorBidi"/>
          <w:szCs w:val="22"/>
        </w:rPr>
      </w:pPr>
    </w:p>
    <w:p w14:paraId="42889006" w14:textId="77777777" w:rsidR="00016480" w:rsidRDefault="00016480" w:rsidP="00FF148A">
      <w:pPr>
        <w:spacing w:before="120" w:after="120" w:line="276" w:lineRule="auto"/>
        <w:jc w:val="center"/>
        <w:rPr>
          <w:noProof/>
        </w:rPr>
      </w:pPr>
    </w:p>
    <w:p w14:paraId="5E3A7922" w14:textId="774A19AD" w:rsidR="00FF148A" w:rsidRPr="0051596B" w:rsidRDefault="00FF148A" w:rsidP="00FF148A">
      <w:pPr>
        <w:spacing w:before="120" w:after="120" w:line="276" w:lineRule="auto"/>
        <w:jc w:val="center"/>
        <w:rPr>
          <w:rFonts w:asciiTheme="minorBidi" w:hAnsiTheme="minorBidi" w:cstheme="minorBidi"/>
          <w:szCs w:val="22"/>
        </w:rPr>
      </w:pPr>
    </w:p>
    <w:p w14:paraId="531244BF" w14:textId="352CFDBF" w:rsidR="002D4428" w:rsidRPr="002D4428" w:rsidRDefault="002D4428" w:rsidP="002D4428">
      <w:pPr>
        <w:rPr>
          <w:rFonts w:asciiTheme="minorBidi" w:hAnsiTheme="minorBidi" w:cstheme="minorBidi"/>
          <w:szCs w:val="22"/>
        </w:rPr>
      </w:pPr>
    </w:p>
    <w:p w14:paraId="66B2CA0E" w14:textId="18B736DD" w:rsidR="002D4428" w:rsidRDefault="001D6593" w:rsidP="001D6593">
      <w:pPr>
        <w:tabs>
          <w:tab w:val="left" w:pos="8168"/>
        </w:tabs>
        <w:rPr>
          <w:rFonts w:asciiTheme="minorBidi" w:hAnsiTheme="minorBidi" w:cstheme="minorBidi"/>
          <w:szCs w:val="22"/>
        </w:rPr>
      </w:pPr>
      <w:r>
        <w:rPr>
          <w:rFonts w:asciiTheme="minorBidi" w:hAnsiTheme="minorBidi" w:cstheme="minorBidi"/>
          <w:szCs w:val="22"/>
        </w:rPr>
        <w:tab/>
      </w:r>
    </w:p>
    <w:p w14:paraId="79ACBF59" w14:textId="59355248" w:rsidR="00BE3A66" w:rsidRPr="00BE3A66" w:rsidRDefault="00BE3A66" w:rsidP="00BC53AA">
      <w:pPr>
        <w:tabs>
          <w:tab w:val="left" w:pos="6233"/>
        </w:tabs>
        <w:jc w:val="center"/>
        <w:rPr>
          <w:rFonts w:asciiTheme="minorBidi" w:hAnsiTheme="minorBidi" w:cstheme="minorBidi"/>
          <w:szCs w:val="22"/>
        </w:rPr>
      </w:pPr>
    </w:p>
    <w:p w14:paraId="3EED780F" w14:textId="77777777" w:rsidR="001D6593" w:rsidRPr="001D6593" w:rsidRDefault="002D4428" w:rsidP="001D6593">
      <w:pPr>
        <w:tabs>
          <w:tab w:val="left" w:pos="6233"/>
        </w:tabs>
        <w:rPr>
          <w:rFonts w:asciiTheme="minorBidi" w:hAnsiTheme="minorBidi" w:cstheme="minorBidi"/>
          <w:szCs w:val="22"/>
        </w:rPr>
      </w:pPr>
      <w:r>
        <w:rPr>
          <w:rFonts w:asciiTheme="minorBidi" w:hAnsiTheme="minorBidi" w:cstheme="minorBidi"/>
          <w:szCs w:val="22"/>
        </w:rPr>
        <w:tab/>
      </w:r>
    </w:p>
    <w:p w14:paraId="23498398" w14:textId="77777777" w:rsidR="002661D0" w:rsidRDefault="002661D0" w:rsidP="001D6593">
      <w:pPr>
        <w:tabs>
          <w:tab w:val="left" w:pos="6233"/>
        </w:tabs>
        <w:rPr>
          <w:rFonts w:asciiTheme="minorBidi" w:hAnsiTheme="minorBidi" w:cstheme="minorBidi"/>
          <w:b/>
          <w:szCs w:val="22"/>
        </w:rPr>
      </w:pPr>
    </w:p>
    <w:p w14:paraId="76A07CC7" w14:textId="66A26C32" w:rsidR="002661D0" w:rsidRDefault="002661D0" w:rsidP="001D6593">
      <w:pPr>
        <w:tabs>
          <w:tab w:val="left" w:pos="6233"/>
        </w:tabs>
        <w:rPr>
          <w:rFonts w:asciiTheme="minorBidi" w:hAnsiTheme="minorBidi" w:cstheme="minorBidi"/>
          <w:b/>
          <w:szCs w:val="22"/>
        </w:rPr>
      </w:pPr>
    </w:p>
    <w:p w14:paraId="74796D25" w14:textId="77777777" w:rsidR="002661D0" w:rsidRDefault="002661D0" w:rsidP="001D6593">
      <w:pPr>
        <w:tabs>
          <w:tab w:val="left" w:pos="6233"/>
        </w:tabs>
        <w:rPr>
          <w:rFonts w:asciiTheme="minorBidi" w:hAnsiTheme="minorBidi" w:cstheme="minorBidi"/>
          <w:b/>
          <w:szCs w:val="22"/>
        </w:rPr>
      </w:pPr>
    </w:p>
    <w:p w14:paraId="1BFD8F01" w14:textId="77777777" w:rsidR="002661D0" w:rsidRDefault="002661D0" w:rsidP="001D6593">
      <w:pPr>
        <w:tabs>
          <w:tab w:val="left" w:pos="6233"/>
        </w:tabs>
        <w:rPr>
          <w:rFonts w:asciiTheme="minorBidi" w:hAnsiTheme="minorBidi" w:cstheme="minorBidi"/>
          <w:b/>
          <w:szCs w:val="22"/>
        </w:rPr>
      </w:pPr>
    </w:p>
    <w:p w14:paraId="39287291" w14:textId="77777777" w:rsidR="002661D0" w:rsidRDefault="002661D0" w:rsidP="001D6593">
      <w:pPr>
        <w:tabs>
          <w:tab w:val="left" w:pos="6233"/>
        </w:tabs>
        <w:rPr>
          <w:rFonts w:asciiTheme="minorBidi" w:hAnsiTheme="minorBidi" w:cstheme="minorBidi"/>
          <w:b/>
          <w:szCs w:val="22"/>
        </w:rPr>
      </w:pPr>
    </w:p>
    <w:p w14:paraId="60694418" w14:textId="77777777" w:rsidR="002661D0" w:rsidRDefault="002661D0" w:rsidP="001D6593">
      <w:pPr>
        <w:tabs>
          <w:tab w:val="left" w:pos="6233"/>
        </w:tabs>
        <w:rPr>
          <w:rFonts w:asciiTheme="minorBidi" w:hAnsiTheme="minorBidi" w:cstheme="minorBidi"/>
          <w:b/>
          <w:szCs w:val="22"/>
        </w:rPr>
      </w:pPr>
    </w:p>
    <w:p w14:paraId="087FFB00" w14:textId="77777777" w:rsidR="002661D0" w:rsidRDefault="002661D0" w:rsidP="001D6593">
      <w:pPr>
        <w:tabs>
          <w:tab w:val="left" w:pos="6233"/>
        </w:tabs>
        <w:rPr>
          <w:rFonts w:asciiTheme="minorBidi" w:hAnsiTheme="minorBidi" w:cstheme="minorBidi"/>
          <w:b/>
          <w:szCs w:val="22"/>
        </w:rPr>
      </w:pPr>
    </w:p>
    <w:p w14:paraId="4215D197" w14:textId="77777777" w:rsidR="002661D0" w:rsidRDefault="002661D0" w:rsidP="001D6593">
      <w:pPr>
        <w:tabs>
          <w:tab w:val="left" w:pos="6233"/>
        </w:tabs>
        <w:rPr>
          <w:rFonts w:asciiTheme="minorBidi" w:hAnsiTheme="minorBidi" w:cstheme="minorBidi"/>
          <w:b/>
          <w:szCs w:val="22"/>
        </w:rPr>
      </w:pPr>
    </w:p>
    <w:p w14:paraId="2AF64DEC" w14:textId="77777777" w:rsidR="002661D0" w:rsidRDefault="002661D0" w:rsidP="001D6593">
      <w:pPr>
        <w:tabs>
          <w:tab w:val="left" w:pos="6233"/>
        </w:tabs>
        <w:rPr>
          <w:rFonts w:asciiTheme="minorBidi" w:hAnsiTheme="minorBidi" w:cstheme="minorBidi"/>
          <w:b/>
          <w:szCs w:val="22"/>
        </w:rPr>
      </w:pPr>
    </w:p>
    <w:p w14:paraId="2488BD11" w14:textId="77777777" w:rsidR="002661D0" w:rsidRDefault="002661D0" w:rsidP="001D6593">
      <w:pPr>
        <w:tabs>
          <w:tab w:val="left" w:pos="6233"/>
        </w:tabs>
        <w:rPr>
          <w:rFonts w:asciiTheme="minorBidi" w:hAnsiTheme="minorBidi" w:cstheme="minorBidi"/>
          <w:b/>
          <w:szCs w:val="22"/>
        </w:rPr>
      </w:pPr>
    </w:p>
    <w:p w14:paraId="59EC14F5" w14:textId="77777777" w:rsidR="002661D0" w:rsidRDefault="002661D0" w:rsidP="001D6593">
      <w:pPr>
        <w:tabs>
          <w:tab w:val="left" w:pos="6233"/>
        </w:tabs>
        <w:rPr>
          <w:rFonts w:asciiTheme="minorBidi" w:hAnsiTheme="minorBidi" w:cstheme="minorBidi"/>
          <w:b/>
          <w:szCs w:val="22"/>
        </w:rPr>
      </w:pPr>
    </w:p>
    <w:p w14:paraId="2BC1D0B5" w14:textId="77777777" w:rsidR="002661D0" w:rsidRDefault="002661D0" w:rsidP="001D6593">
      <w:pPr>
        <w:tabs>
          <w:tab w:val="left" w:pos="6233"/>
        </w:tabs>
        <w:rPr>
          <w:rFonts w:asciiTheme="minorBidi" w:hAnsiTheme="minorBidi" w:cstheme="minorBidi"/>
          <w:b/>
          <w:szCs w:val="22"/>
        </w:rPr>
      </w:pPr>
    </w:p>
    <w:p w14:paraId="03C42375" w14:textId="66E0DE0B" w:rsidR="002D4428" w:rsidRPr="002D4428" w:rsidRDefault="002D4428" w:rsidP="002D4428">
      <w:pPr>
        <w:tabs>
          <w:tab w:val="left" w:pos="6233"/>
        </w:tabs>
        <w:rPr>
          <w:rFonts w:asciiTheme="minorBidi" w:hAnsiTheme="minorBidi" w:cstheme="minorBidi"/>
          <w:szCs w:val="22"/>
        </w:rPr>
      </w:pPr>
    </w:p>
    <w:sectPr w:rsidR="002D4428" w:rsidRPr="002D4428" w:rsidSect="001D6593">
      <w:type w:val="continuous"/>
      <w:pgSz w:w="12240" w:h="15840" w:code="1"/>
      <w:pgMar w:top="720" w:right="771" w:bottom="720" w:left="731" w:header="0" w:footer="17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44648D" w14:textId="77777777" w:rsidR="00D13DF7" w:rsidRDefault="00D13DF7">
      <w:r>
        <w:separator/>
      </w:r>
    </w:p>
  </w:endnote>
  <w:endnote w:type="continuationSeparator" w:id="0">
    <w:p w14:paraId="46218B22" w14:textId="77777777" w:rsidR="00D13DF7" w:rsidRDefault="00D13D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FF048" w14:textId="7AC4BD76" w:rsidR="00B1370A" w:rsidRDefault="001D6593" w:rsidP="001D6593">
    <w:pPr>
      <w:pStyle w:val="Footer"/>
      <w:jc w:val="center"/>
    </w:pPr>
    <w:r w:rsidRPr="001D6593">
      <w:rPr>
        <w:sz w:val="15"/>
      </w:rPr>
      <w:t>AXEL</w:t>
    </w:r>
    <w:r>
      <w:rPr>
        <w:sz w:val="15"/>
      </w:rPr>
      <w:t xml:space="preserve"> </w:t>
    </w:r>
    <w:r w:rsidRPr="001D6593">
      <w:rPr>
        <w:sz w:val="15"/>
      </w:rPr>
      <w:t>- Advanced X-ray &amp; Electron Lab | University of Calgary | rad.sadri@ucalgary.ca</w:t>
    </w:r>
  </w:p>
  <w:p w14:paraId="30F8A4DA" w14:textId="77777777" w:rsidR="00B1370A" w:rsidRDefault="00B1370A" w:rsidP="00B1370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2B5E9" w14:textId="77777777" w:rsidR="001D6593" w:rsidRPr="001D6593" w:rsidRDefault="001D6593" w:rsidP="001D6593">
    <w:pPr>
      <w:pStyle w:val="Footer"/>
      <w:jc w:val="center"/>
    </w:pPr>
    <w:r w:rsidRPr="001D6593">
      <w:rPr>
        <w:sz w:val="15"/>
      </w:rPr>
      <w:t>AXEL - Advanced X-ray &amp; Electron Lab | University of Calgary | rad.sadri@ucalgary.ca</w:t>
    </w:r>
  </w:p>
  <w:p w14:paraId="6BB2F1D0" w14:textId="77777777" w:rsidR="007E22B3" w:rsidRDefault="007E22B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B117F" w14:textId="77777777" w:rsidR="00D13DF7" w:rsidRDefault="00D13DF7">
      <w:r>
        <w:separator/>
      </w:r>
    </w:p>
  </w:footnote>
  <w:footnote w:type="continuationSeparator" w:id="0">
    <w:p w14:paraId="75436E2E" w14:textId="77777777" w:rsidR="00D13DF7" w:rsidRDefault="00D13D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16B1D" w14:textId="31101170" w:rsidR="007E22B3" w:rsidRDefault="007E22B3" w:rsidP="00AF4ECD">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5B6EC" w14:textId="7775BC8A" w:rsidR="007E22B3" w:rsidRDefault="007E22B3" w:rsidP="0081361A">
    <w:pPr>
      <w:pStyle w:val="Header"/>
      <w:tabs>
        <w:tab w:val="clear" w:pos="4320"/>
        <w:tab w:val="clear" w:pos="8640"/>
      </w:tabs>
      <w:jc w:val="right"/>
      <w:rPr>
        <w:rFonts w:ascii="Calibri" w:hAnsi="Calibri" w:cs="Arial"/>
        <w:b/>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0E32F71C"/>
    <w:lvl w:ilvl="0">
      <w:start w:val="1"/>
      <w:numFmt w:val="bullet"/>
      <w:lvlText w:val=""/>
      <w:lvlJc w:val="left"/>
      <w:pPr>
        <w:tabs>
          <w:tab w:val="num" w:pos="-512"/>
        </w:tabs>
        <w:ind w:left="-512" w:firstLine="0"/>
      </w:pPr>
      <w:rPr>
        <w:rFonts w:ascii="Symbol" w:hAnsi="Symbol" w:hint="default"/>
      </w:rPr>
    </w:lvl>
    <w:lvl w:ilvl="1">
      <w:start w:val="1"/>
      <w:numFmt w:val="bullet"/>
      <w:lvlText w:val=""/>
      <w:lvlJc w:val="left"/>
      <w:pPr>
        <w:tabs>
          <w:tab w:val="num" w:pos="208"/>
        </w:tabs>
        <w:ind w:left="568" w:hanging="360"/>
      </w:pPr>
      <w:rPr>
        <w:rFonts w:ascii="Symbol" w:hAnsi="Symbol" w:hint="default"/>
      </w:rPr>
    </w:lvl>
    <w:lvl w:ilvl="2">
      <w:start w:val="1"/>
      <w:numFmt w:val="bullet"/>
      <w:lvlText w:val="o"/>
      <w:lvlJc w:val="left"/>
      <w:pPr>
        <w:tabs>
          <w:tab w:val="num" w:pos="928"/>
        </w:tabs>
        <w:ind w:left="1288" w:hanging="360"/>
      </w:pPr>
      <w:rPr>
        <w:rFonts w:ascii="Courier New" w:hAnsi="Courier New" w:cs="Courier New" w:hint="default"/>
      </w:rPr>
    </w:lvl>
    <w:lvl w:ilvl="3">
      <w:start w:val="1"/>
      <w:numFmt w:val="bullet"/>
      <w:lvlText w:val=""/>
      <w:lvlJc w:val="left"/>
      <w:pPr>
        <w:tabs>
          <w:tab w:val="num" w:pos="1648"/>
        </w:tabs>
        <w:ind w:left="2008" w:hanging="360"/>
      </w:pPr>
      <w:rPr>
        <w:rFonts w:ascii="Wingdings" w:hAnsi="Wingdings" w:hint="default"/>
      </w:rPr>
    </w:lvl>
    <w:lvl w:ilvl="4">
      <w:start w:val="1"/>
      <w:numFmt w:val="bullet"/>
      <w:lvlText w:val=""/>
      <w:lvlJc w:val="left"/>
      <w:pPr>
        <w:tabs>
          <w:tab w:val="num" w:pos="2368"/>
        </w:tabs>
        <w:ind w:left="2728" w:hanging="360"/>
      </w:pPr>
      <w:rPr>
        <w:rFonts w:ascii="Wingdings" w:hAnsi="Wingdings" w:hint="default"/>
      </w:rPr>
    </w:lvl>
    <w:lvl w:ilvl="5">
      <w:start w:val="1"/>
      <w:numFmt w:val="bullet"/>
      <w:lvlText w:val=""/>
      <w:lvlJc w:val="left"/>
      <w:pPr>
        <w:tabs>
          <w:tab w:val="num" w:pos="3088"/>
        </w:tabs>
        <w:ind w:left="3448" w:hanging="360"/>
      </w:pPr>
      <w:rPr>
        <w:rFonts w:ascii="Symbol" w:hAnsi="Symbol" w:hint="default"/>
      </w:rPr>
    </w:lvl>
    <w:lvl w:ilvl="6">
      <w:start w:val="1"/>
      <w:numFmt w:val="bullet"/>
      <w:lvlText w:val="o"/>
      <w:lvlJc w:val="left"/>
      <w:pPr>
        <w:tabs>
          <w:tab w:val="num" w:pos="3808"/>
        </w:tabs>
        <w:ind w:left="4168" w:hanging="360"/>
      </w:pPr>
      <w:rPr>
        <w:rFonts w:ascii="Courier New" w:hAnsi="Courier New" w:cs="Courier New" w:hint="default"/>
      </w:rPr>
    </w:lvl>
    <w:lvl w:ilvl="7">
      <w:start w:val="1"/>
      <w:numFmt w:val="bullet"/>
      <w:lvlText w:val=""/>
      <w:lvlJc w:val="left"/>
      <w:pPr>
        <w:tabs>
          <w:tab w:val="num" w:pos="4528"/>
        </w:tabs>
        <w:ind w:left="4888" w:hanging="360"/>
      </w:pPr>
      <w:rPr>
        <w:rFonts w:ascii="Wingdings" w:hAnsi="Wingdings" w:hint="default"/>
      </w:rPr>
    </w:lvl>
    <w:lvl w:ilvl="8">
      <w:start w:val="1"/>
      <w:numFmt w:val="bullet"/>
      <w:lvlText w:val=""/>
      <w:lvlJc w:val="left"/>
      <w:pPr>
        <w:tabs>
          <w:tab w:val="num" w:pos="5248"/>
        </w:tabs>
        <w:ind w:left="5608" w:hanging="360"/>
      </w:pPr>
      <w:rPr>
        <w:rFonts w:ascii="Wingdings" w:hAnsi="Wingdings" w:hint="default"/>
      </w:rPr>
    </w:lvl>
  </w:abstractNum>
  <w:abstractNum w:abstractNumId="1" w15:restartNumberingAfterBreak="0">
    <w:nsid w:val="01183483"/>
    <w:multiLevelType w:val="hybridMultilevel"/>
    <w:tmpl w:val="8B5478E0"/>
    <w:lvl w:ilvl="0" w:tplc="04090005">
      <w:start w:val="1"/>
      <w:numFmt w:val="bullet"/>
      <w:lvlText w:val=""/>
      <w:lvlJc w:val="left"/>
      <w:pPr>
        <w:ind w:left="907" w:hanging="360"/>
      </w:pPr>
      <w:rPr>
        <w:rFonts w:ascii="Wingdings" w:hAnsi="Wingdings" w:hint="default"/>
      </w:rPr>
    </w:lvl>
    <w:lvl w:ilvl="1" w:tplc="04090003">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 w15:restartNumberingAfterBreak="0">
    <w:nsid w:val="193655DC"/>
    <w:multiLevelType w:val="hybridMultilevel"/>
    <w:tmpl w:val="38A462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4F675B35"/>
    <w:multiLevelType w:val="hybridMultilevel"/>
    <w:tmpl w:val="8D766F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570E6BF2"/>
    <w:multiLevelType w:val="multilevel"/>
    <w:tmpl w:val="E68C2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AB53BAB"/>
    <w:multiLevelType w:val="hybridMultilevel"/>
    <w:tmpl w:val="ACD292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895463045">
    <w:abstractNumId w:val="0"/>
  </w:num>
  <w:num w:numId="2" w16cid:durableId="764883801">
    <w:abstractNumId w:val="1"/>
  </w:num>
  <w:num w:numId="3" w16cid:durableId="504631310">
    <w:abstractNumId w:val="3"/>
  </w:num>
  <w:num w:numId="4" w16cid:durableId="1834447114">
    <w:abstractNumId w:val="4"/>
  </w:num>
  <w:num w:numId="5" w16cid:durableId="1595474710">
    <w:abstractNumId w:val="2"/>
  </w:num>
  <w:num w:numId="6" w16cid:durableId="17693447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ng3nu0pgYObfa3M4g1Vt5IywR6Ro5/BLduxNqsUYhJRKp4OW91yGaj75CUlNiw1LYdPrn4XpjoKYnoaVgGgTVA==" w:salt="UNncFKFoiXbJHFP6ijFftQ=="/>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801"/>
    <w:rsid w:val="000058EB"/>
    <w:rsid w:val="00011D8F"/>
    <w:rsid w:val="000143B3"/>
    <w:rsid w:val="00015030"/>
    <w:rsid w:val="00016480"/>
    <w:rsid w:val="0001798D"/>
    <w:rsid w:val="00017F21"/>
    <w:rsid w:val="00017F7F"/>
    <w:rsid w:val="00023BB0"/>
    <w:rsid w:val="000247BA"/>
    <w:rsid w:val="00025C63"/>
    <w:rsid w:val="00027C6B"/>
    <w:rsid w:val="000362B1"/>
    <w:rsid w:val="00045A86"/>
    <w:rsid w:val="000465AB"/>
    <w:rsid w:val="00056C2F"/>
    <w:rsid w:val="00056EBC"/>
    <w:rsid w:val="00063BDC"/>
    <w:rsid w:val="00067CA4"/>
    <w:rsid w:val="00070989"/>
    <w:rsid w:val="00071169"/>
    <w:rsid w:val="00071662"/>
    <w:rsid w:val="00071B63"/>
    <w:rsid w:val="000738AB"/>
    <w:rsid w:val="00076BC8"/>
    <w:rsid w:val="00083F7F"/>
    <w:rsid w:val="00086E27"/>
    <w:rsid w:val="0008797C"/>
    <w:rsid w:val="00096119"/>
    <w:rsid w:val="000A061E"/>
    <w:rsid w:val="000A1FA0"/>
    <w:rsid w:val="000A3790"/>
    <w:rsid w:val="000A52D0"/>
    <w:rsid w:val="000A574F"/>
    <w:rsid w:val="000A62FA"/>
    <w:rsid w:val="000A77CD"/>
    <w:rsid w:val="000B000E"/>
    <w:rsid w:val="000C0437"/>
    <w:rsid w:val="000C205F"/>
    <w:rsid w:val="000D1C7C"/>
    <w:rsid w:val="000D3801"/>
    <w:rsid w:val="000D3A54"/>
    <w:rsid w:val="000E1B82"/>
    <w:rsid w:val="000E623D"/>
    <w:rsid w:val="000F00B5"/>
    <w:rsid w:val="000F1F63"/>
    <w:rsid w:val="000F2BD3"/>
    <w:rsid w:val="000F390E"/>
    <w:rsid w:val="000F4BB7"/>
    <w:rsid w:val="000F5F67"/>
    <w:rsid w:val="000F6E69"/>
    <w:rsid w:val="00105000"/>
    <w:rsid w:val="001058F3"/>
    <w:rsid w:val="00110BA4"/>
    <w:rsid w:val="00124F9B"/>
    <w:rsid w:val="0013498F"/>
    <w:rsid w:val="001354FC"/>
    <w:rsid w:val="00141FFC"/>
    <w:rsid w:val="00143D9E"/>
    <w:rsid w:val="00143DD0"/>
    <w:rsid w:val="00154677"/>
    <w:rsid w:val="0015511E"/>
    <w:rsid w:val="00157018"/>
    <w:rsid w:val="001576C8"/>
    <w:rsid w:val="00160786"/>
    <w:rsid w:val="00161F4C"/>
    <w:rsid w:val="00162A4D"/>
    <w:rsid w:val="00164FCB"/>
    <w:rsid w:val="00165918"/>
    <w:rsid w:val="00166A83"/>
    <w:rsid w:val="00171A2A"/>
    <w:rsid w:val="00175DD4"/>
    <w:rsid w:val="00176E4F"/>
    <w:rsid w:val="0018037B"/>
    <w:rsid w:val="0018466C"/>
    <w:rsid w:val="00190BD1"/>
    <w:rsid w:val="00190DF3"/>
    <w:rsid w:val="00192A81"/>
    <w:rsid w:val="00192D59"/>
    <w:rsid w:val="001947FF"/>
    <w:rsid w:val="00196630"/>
    <w:rsid w:val="001A327F"/>
    <w:rsid w:val="001B0935"/>
    <w:rsid w:val="001B0A1F"/>
    <w:rsid w:val="001B12A9"/>
    <w:rsid w:val="001C07DD"/>
    <w:rsid w:val="001C44F0"/>
    <w:rsid w:val="001D120F"/>
    <w:rsid w:val="001D4968"/>
    <w:rsid w:val="001D50EE"/>
    <w:rsid w:val="001D6593"/>
    <w:rsid w:val="001D73E3"/>
    <w:rsid w:val="001E52F0"/>
    <w:rsid w:val="001F4A71"/>
    <w:rsid w:val="00200BA2"/>
    <w:rsid w:val="002044B7"/>
    <w:rsid w:val="00206393"/>
    <w:rsid w:val="00206BBA"/>
    <w:rsid w:val="00213A54"/>
    <w:rsid w:val="00221643"/>
    <w:rsid w:val="0022214D"/>
    <w:rsid w:val="002232D7"/>
    <w:rsid w:val="00226821"/>
    <w:rsid w:val="002321D8"/>
    <w:rsid w:val="0023344D"/>
    <w:rsid w:val="002351AB"/>
    <w:rsid w:val="00237BAC"/>
    <w:rsid w:val="00240E77"/>
    <w:rsid w:val="002448FD"/>
    <w:rsid w:val="0025372C"/>
    <w:rsid w:val="00254458"/>
    <w:rsid w:val="00256593"/>
    <w:rsid w:val="00257133"/>
    <w:rsid w:val="0026255B"/>
    <w:rsid w:val="00265D77"/>
    <w:rsid w:val="002661D0"/>
    <w:rsid w:val="002667E9"/>
    <w:rsid w:val="00271AFF"/>
    <w:rsid w:val="00274F31"/>
    <w:rsid w:val="002776F5"/>
    <w:rsid w:val="00282094"/>
    <w:rsid w:val="002825CC"/>
    <w:rsid w:val="00282C1C"/>
    <w:rsid w:val="00292E17"/>
    <w:rsid w:val="002B0344"/>
    <w:rsid w:val="002B176E"/>
    <w:rsid w:val="002B7780"/>
    <w:rsid w:val="002C0D34"/>
    <w:rsid w:val="002C2001"/>
    <w:rsid w:val="002C45C1"/>
    <w:rsid w:val="002D3FC6"/>
    <w:rsid w:val="002D4428"/>
    <w:rsid w:val="002D5CD4"/>
    <w:rsid w:val="002D616B"/>
    <w:rsid w:val="002D6D97"/>
    <w:rsid w:val="002E5212"/>
    <w:rsid w:val="002E5561"/>
    <w:rsid w:val="002F629B"/>
    <w:rsid w:val="0030378A"/>
    <w:rsid w:val="00305C00"/>
    <w:rsid w:val="003105FA"/>
    <w:rsid w:val="00313559"/>
    <w:rsid w:val="00313C3F"/>
    <w:rsid w:val="00316C80"/>
    <w:rsid w:val="0031701B"/>
    <w:rsid w:val="003203E5"/>
    <w:rsid w:val="00321B39"/>
    <w:rsid w:val="003262B7"/>
    <w:rsid w:val="00330EBE"/>
    <w:rsid w:val="00336648"/>
    <w:rsid w:val="00346489"/>
    <w:rsid w:val="0035404F"/>
    <w:rsid w:val="00357B2E"/>
    <w:rsid w:val="00361839"/>
    <w:rsid w:val="00361AED"/>
    <w:rsid w:val="00363001"/>
    <w:rsid w:val="0036393F"/>
    <w:rsid w:val="00364ED8"/>
    <w:rsid w:val="003676D2"/>
    <w:rsid w:val="0037092D"/>
    <w:rsid w:val="00370A6E"/>
    <w:rsid w:val="003717AD"/>
    <w:rsid w:val="00377343"/>
    <w:rsid w:val="003810E8"/>
    <w:rsid w:val="0038553C"/>
    <w:rsid w:val="003865BB"/>
    <w:rsid w:val="00390FC9"/>
    <w:rsid w:val="003A3606"/>
    <w:rsid w:val="003A5E33"/>
    <w:rsid w:val="003A7277"/>
    <w:rsid w:val="003A744C"/>
    <w:rsid w:val="003B1277"/>
    <w:rsid w:val="003B1FCF"/>
    <w:rsid w:val="003C5753"/>
    <w:rsid w:val="003C5B9D"/>
    <w:rsid w:val="003D3CD4"/>
    <w:rsid w:val="003E154C"/>
    <w:rsid w:val="003E2B64"/>
    <w:rsid w:val="003E40CF"/>
    <w:rsid w:val="003E45A6"/>
    <w:rsid w:val="003E4612"/>
    <w:rsid w:val="003E4C30"/>
    <w:rsid w:val="003E7560"/>
    <w:rsid w:val="0041128D"/>
    <w:rsid w:val="00414ABC"/>
    <w:rsid w:val="004220BF"/>
    <w:rsid w:val="00422DBE"/>
    <w:rsid w:val="00423943"/>
    <w:rsid w:val="00423DB4"/>
    <w:rsid w:val="00424BCB"/>
    <w:rsid w:val="00426C75"/>
    <w:rsid w:val="00431983"/>
    <w:rsid w:val="00437D7C"/>
    <w:rsid w:val="00440707"/>
    <w:rsid w:val="004471ED"/>
    <w:rsid w:val="00450587"/>
    <w:rsid w:val="00453793"/>
    <w:rsid w:val="00465332"/>
    <w:rsid w:val="00466CC9"/>
    <w:rsid w:val="00470032"/>
    <w:rsid w:val="00473221"/>
    <w:rsid w:val="004738C0"/>
    <w:rsid w:val="0048137D"/>
    <w:rsid w:val="00483167"/>
    <w:rsid w:val="004902E9"/>
    <w:rsid w:val="004A5B14"/>
    <w:rsid w:val="004A6110"/>
    <w:rsid w:val="004A641D"/>
    <w:rsid w:val="004A724E"/>
    <w:rsid w:val="004A7C9F"/>
    <w:rsid w:val="004B79B8"/>
    <w:rsid w:val="004C0D79"/>
    <w:rsid w:val="004C198A"/>
    <w:rsid w:val="004C3C78"/>
    <w:rsid w:val="004C54FE"/>
    <w:rsid w:val="004C5C83"/>
    <w:rsid w:val="004D1F21"/>
    <w:rsid w:val="004D6E37"/>
    <w:rsid w:val="004D7597"/>
    <w:rsid w:val="004E1732"/>
    <w:rsid w:val="004E2109"/>
    <w:rsid w:val="004E725D"/>
    <w:rsid w:val="004F0CA6"/>
    <w:rsid w:val="004F783F"/>
    <w:rsid w:val="005023F7"/>
    <w:rsid w:val="00511740"/>
    <w:rsid w:val="0051596B"/>
    <w:rsid w:val="005211BB"/>
    <w:rsid w:val="00521B17"/>
    <w:rsid w:val="00521DE7"/>
    <w:rsid w:val="0052280B"/>
    <w:rsid w:val="005261E9"/>
    <w:rsid w:val="00526A39"/>
    <w:rsid w:val="005302DE"/>
    <w:rsid w:val="00547801"/>
    <w:rsid w:val="00550503"/>
    <w:rsid w:val="005649E9"/>
    <w:rsid w:val="00581AA2"/>
    <w:rsid w:val="005866DF"/>
    <w:rsid w:val="00591FE2"/>
    <w:rsid w:val="00592C26"/>
    <w:rsid w:val="005A5AFB"/>
    <w:rsid w:val="005B1563"/>
    <w:rsid w:val="005B320F"/>
    <w:rsid w:val="005B6FCB"/>
    <w:rsid w:val="005C1F43"/>
    <w:rsid w:val="005C31E8"/>
    <w:rsid w:val="005C3CE0"/>
    <w:rsid w:val="005C47B1"/>
    <w:rsid w:val="005D5893"/>
    <w:rsid w:val="005D772B"/>
    <w:rsid w:val="005E4E92"/>
    <w:rsid w:val="005E6A11"/>
    <w:rsid w:val="005F079C"/>
    <w:rsid w:val="006000D1"/>
    <w:rsid w:val="00607802"/>
    <w:rsid w:val="0061019A"/>
    <w:rsid w:val="00610358"/>
    <w:rsid w:val="00612A1D"/>
    <w:rsid w:val="006264DD"/>
    <w:rsid w:val="00630A8F"/>
    <w:rsid w:val="00632C80"/>
    <w:rsid w:val="00640A01"/>
    <w:rsid w:val="006463CA"/>
    <w:rsid w:val="006473FB"/>
    <w:rsid w:val="0065091D"/>
    <w:rsid w:val="00652F84"/>
    <w:rsid w:val="006534EB"/>
    <w:rsid w:val="00655936"/>
    <w:rsid w:val="00657DBE"/>
    <w:rsid w:val="006649FA"/>
    <w:rsid w:val="00666E28"/>
    <w:rsid w:val="00672328"/>
    <w:rsid w:val="00680039"/>
    <w:rsid w:val="0068411D"/>
    <w:rsid w:val="00684608"/>
    <w:rsid w:val="006846E9"/>
    <w:rsid w:val="0069404B"/>
    <w:rsid w:val="006946C7"/>
    <w:rsid w:val="006948CE"/>
    <w:rsid w:val="00695455"/>
    <w:rsid w:val="006A10C1"/>
    <w:rsid w:val="006A1821"/>
    <w:rsid w:val="006B37A2"/>
    <w:rsid w:val="006B52E6"/>
    <w:rsid w:val="006B5D4F"/>
    <w:rsid w:val="006B784E"/>
    <w:rsid w:val="006C54C7"/>
    <w:rsid w:val="006D5402"/>
    <w:rsid w:val="006E2EA4"/>
    <w:rsid w:val="006F12F1"/>
    <w:rsid w:val="00706DD6"/>
    <w:rsid w:val="00710F46"/>
    <w:rsid w:val="007136CE"/>
    <w:rsid w:val="0072511D"/>
    <w:rsid w:val="00727755"/>
    <w:rsid w:val="00727EEC"/>
    <w:rsid w:val="007416A6"/>
    <w:rsid w:val="007470F1"/>
    <w:rsid w:val="00751A42"/>
    <w:rsid w:val="0075274E"/>
    <w:rsid w:val="007607A5"/>
    <w:rsid w:val="00761226"/>
    <w:rsid w:val="0076172C"/>
    <w:rsid w:val="00767F3F"/>
    <w:rsid w:val="007700AD"/>
    <w:rsid w:val="007729D8"/>
    <w:rsid w:val="007740F9"/>
    <w:rsid w:val="007741AA"/>
    <w:rsid w:val="007811CB"/>
    <w:rsid w:val="00785174"/>
    <w:rsid w:val="00786973"/>
    <w:rsid w:val="0079154B"/>
    <w:rsid w:val="00792901"/>
    <w:rsid w:val="007A02E4"/>
    <w:rsid w:val="007B5764"/>
    <w:rsid w:val="007B609F"/>
    <w:rsid w:val="007C5CFB"/>
    <w:rsid w:val="007D5C86"/>
    <w:rsid w:val="007E22B3"/>
    <w:rsid w:val="007E5C37"/>
    <w:rsid w:val="007E5F0E"/>
    <w:rsid w:val="007E7FEB"/>
    <w:rsid w:val="007F2666"/>
    <w:rsid w:val="007F2DD1"/>
    <w:rsid w:val="00804E2B"/>
    <w:rsid w:val="0080631A"/>
    <w:rsid w:val="00807A9C"/>
    <w:rsid w:val="00811176"/>
    <w:rsid w:val="00813561"/>
    <w:rsid w:val="0081361A"/>
    <w:rsid w:val="008140F9"/>
    <w:rsid w:val="00832D41"/>
    <w:rsid w:val="00833E07"/>
    <w:rsid w:val="00836F7C"/>
    <w:rsid w:val="0083731B"/>
    <w:rsid w:val="008458B5"/>
    <w:rsid w:val="00846537"/>
    <w:rsid w:val="00860353"/>
    <w:rsid w:val="00862E2E"/>
    <w:rsid w:val="00864414"/>
    <w:rsid w:val="00866B3E"/>
    <w:rsid w:val="00871413"/>
    <w:rsid w:val="00872E7E"/>
    <w:rsid w:val="00875E40"/>
    <w:rsid w:val="00880A6D"/>
    <w:rsid w:val="0088277F"/>
    <w:rsid w:val="008827F5"/>
    <w:rsid w:val="00891672"/>
    <w:rsid w:val="00891780"/>
    <w:rsid w:val="00893839"/>
    <w:rsid w:val="008A384E"/>
    <w:rsid w:val="008A6A68"/>
    <w:rsid w:val="008A7ED2"/>
    <w:rsid w:val="008B37A8"/>
    <w:rsid w:val="008C080F"/>
    <w:rsid w:val="008C08A3"/>
    <w:rsid w:val="008C10F7"/>
    <w:rsid w:val="008D1987"/>
    <w:rsid w:val="008D2E31"/>
    <w:rsid w:val="008D3FCF"/>
    <w:rsid w:val="008D46E8"/>
    <w:rsid w:val="008E088A"/>
    <w:rsid w:val="008E3C79"/>
    <w:rsid w:val="008E52AA"/>
    <w:rsid w:val="008F1326"/>
    <w:rsid w:val="008F27BA"/>
    <w:rsid w:val="00903804"/>
    <w:rsid w:val="009039BA"/>
    <w:rsid w:val="0090465D"/>
    <w:rsid w:val="0090552D"/>
    <w:rsid w:val="0090766D"/>
    <w:rsid w:val="009109F3"/>
    <w:rsid w:val="0091328E"/>
    <w:rsid w:val="00914BAD"/>
    <w:rsid w:val="009152B3"/>
    <w:rsid w:val="00920753"/>
    <w:rsid w:val="00920D0C"/>
    <w:rsid w:val="00924BD7"/>
    <w:rsid w:val="009300E5"/>
    <w:rsid w:val="00932D38"/>
    <w:rsid w:val="009375A6"/>
    <w:rsid w:val="009400EA"/>
    <w:rsid w:val="0094405C"/>
    <w:rsid w:val="009536AA"/>
    <w:rsid w:val="00956712"/>
    <w:rsid w:val="00964674"/>
    <w:rsid w:val="00965709"/>
    <w:rsid w:val="00966260"/>
    <w:rsid w:val="0096720B"/>
    <w:rsid w:val="0096748D"/>
    <w:rsid w:val="00971074"/>
    <w:rsid w:val="00992168"/>
    <w:rsid w:val="009937E5"/>
    <w:rsid w:val="00996DA8"/>
    <w:rsid w:val="009A1CD1"/>
    <w:rsid w:val="009A1DA7"/>
    <w:rsid w:val="009A24DC"/>
    <w:rsid w:val="009A50DB"/>
    <w:rsid w:val="009B06A7"/>
    <w:rsid w:val="009B4E75"/>
    <w:rsid w:val="009C05DF"/>
    <w:rsid w:val="009C4EAA"/>
    <w:rsid w:val="009C54E0"/>
    <w:rsid w:val="009D6D11"/>
    <w:rsid w:val="009E12AF"/>
    <w:rsid w:val="009E175B"/>
    <w:rsid w:val="009E4C20"/>
    <w:rsid w:val="009F36EB"/>
    <w:rsid w:val="009F6002"/>
    <w:rsid w:val="009F7C43"/>
    <w:rsid w:val="00A000FF"/>
    <w:rsid w:val="00A0119F"/>
    <w:rsid w:val="00A013E3"/>
    <w:rsid w:val="00A02C01"/>
    <w:rsid w:val="00A11D35"/>
    <w:rsid w:val="00A16EF9"/>
    <w:rsid w:val="00A16F7D"/>
    <w:rsid w:val="00A17065"/>
    <w:rsid w:val="00A17880"/>
    <w:rsid w:val="00A211DD"/>
    <w:rsid w:val="00A21204"/>
    <w:rsid w:val="00A26BE9"/>
    <w:rsid w:val="00A40B9F"/>
    <w:rsid w:val="00A42BA2"/>
    <w:rsid w:val="00A503E8"/>
    <w:rsid w:val="00A53643"/>
    <w:rsid w:val="00A53E20"/>
    <w:rsid w:val="00A543C6"/>
    <w:rsid w:val="00A62186"/>
    <w:rsid w:val="00A65528"/>
    <w:rsid w:val="00A67151"/>
    <w:rsid w:val="00A67C04"/>
    <w:rsid w:val="00A753EA"/>
    <w:rsid w:val="00A75409"/>
    <w:rsid w:val="00A756F0"/>
    <w:rsid w:val="00A807F0"/>
    <w:rsid w:val="00A80934"/>
    <w:rsid w:val="00A815FA"/>
    <w:rsid w:val="00A86FAE"/>
    <w:rsid w:val="00A8794F"/>
    <w:rsid w:val="00A87E97"/>
    <w:rsid w:val="00A913C5"/>
    <w:rsid w:val="00A921DD"/>
    <w:rsid w:val="00A97A90"/>
    <w:rsid w:val="00AB3AA7"/>
    <w:rsid w:val="00AB6A09"/>
    <w:rsid w:val="00AB6EFC"/>
    <w:rsid w:val="00AC1591"/>
    <w:rsid w:val="00AC322B"/>
    <w:rsid w:val="00AC50BE"/>
    <w:rsid w:val="00AD3B2D"/>
    <w:rsid w:val="00AE23E1"/>
    <w:rsid w:val="00AE3C59"/>
    <w:rsid w:val="00AF4ECD"/>
    <w:rsid w:val="00AF5EB8"/>
    <w:rsid w:val="00B0039F"/>
    <w:rsid w:val="00B00B17"/>
    <w:rsid w:val="00B02908"/>
    <w:rsid w:val="00B07FB6"/>
    <w:rsid w:val="00B134ED"/>
    <w:rsid w:val="00B1370A"/>
    <w:rsid w:val="00B15985"/>
    <w:rsid w:val="00B20970"/>
    <w:rsid w:val="00B20A28"/>
    <w:rsid w:val="00B23449"/>
    <w:rsid w:val="00B33C7B"/>
    <w:rsid w:val="00B360C1"/>
    <w:rsid w:val="00B4405A"/>
    <w:rsid w:val="00B45B58"/>
    <w:rsid w:val="00B51CBE"/>
    <w:rsid w:val="00B5768C"/>
    <w:rsid w:val="00B6164C"/>
    <w:rsid w:val="00B62F77"/>
    <w:rsid w:val="00B669BC"/>
    <w:rsid w:val="00B71FCD"/>
    <w:rsid w:val="00B72650"/>
    <w:rsid w:val="00B73666"/>
    <w:rsid w:val="00B86A4F"/>
    <w:rsid w:val="00B92025"/>
    <w:rsid w:val="00B941FA"/>
    <w:rsid w:val="00B956AA"/>
    <w:rsid w:val="00B95962"/>
    <w:rsid w:val="00B959D2"/>
    <w:rsid w:val="00BA5E0C"/>
    <w:rsid w:val="00BA6440"/>
    <w:rsid w:val="00BA7CB7"/>
    <w:rsid w:val="00BB040E"/>
    <w:rsid w:val="00BB345D"/>
    <w:rsid w:val="00BB6DE2"/>
    <w:rsid w:val="00BC3C26"/>
    <w:rsid w:val="00BC4E3B"/>
    <w:rsid w:val="00BC53AA"/>
    <w:rsid w:val="00BD0069"/>
    <w:rsid w:val="00BD2688"/>
    <w:rsid w:val="00BD5D0E"/>
    <w:rsid w:val="00BD6967"/>
    <w:rsid w:val="00BE26B6"/>
    <w:rsid w:val="00BE3A66"/>
    <w:rsid w:val="00BE518D"/>
    <w:rsid w:val="00BE73F2"/>
    <w:rsid w:val="00BF2DE2"/>
    <w:rsid w:val="00BF5AF1"/>
    <w:rsid w:val="00BF639D"/>
    <w:rsid w:val="00BF66DC"/>
    <w:rsid w:val="00C018C5"/>
    <w:rsid w:val="00C052EB"/>
    <w:rsid w:val="00C05A5B"/>
    <w:rsid w:val="00C1168C"/>
    <w:rsid w:val="00C1479F"/>
    <w:rsid w:val="00C14F17"/>
    <w:rsid w:val="00C2032D"/>
    <w:rsid w:val="00C222B3"/>
    <w:rsid w:val="00C225C0"/>
    <w:rsid w:val="00C22F7D"/>
    <w:rsid w:val="00C2442A"/>
    <w:rsid w:val="00C25AE8"/>
    <w:rsid w:val="00C26C25"/>
    <w:rsid w:val="00C26CD9"/>
    <w:rsid w:val="00C31B4D"/>
    <w:rsid w:val="00C378EE"/>
    <w:rsid w:val="00C40B4D"/>
    <w:rsid w:val="00C41962"/>
    <w:rsid w:val="00C42180"/>
    <w:rsid w:val="00C5559F"/>
    <w:rsid w:val="00C55CBE"/>
    <w:rsid w:val="00C603D0"/>
    <w:rsid w:val="00C62BD5"/>
    <w:rsid w:val="00C64232"/>
    <w:rsid w:val="00C709BA"/>
    <w:rsid w:val="00C74256"/>
    <w:rsid w:val="00C80C56"/>
    <w:rsid w:val="00C81581"/>
    <w:rsid w:val="00C82919"/>
    <w:rsid w:val="00C8584F"/>
    <w:rsid w:val="00C874C4"/>
    <w:rsid w:val="00C92A5A"/>
    <w:rsid w:val="00C94BB6"/>
    <w:rsid w:val="00C9677B"/>
    <w:rsid w:val="00CB006B"/>
    <w:rsid w:val="00CB19ED"/>
    <w:rsid w:val="00CB7CAA"/>
    <w:rsid w:val="00CC2BF1"/>
    <w:rsid w:val="00CC2DC6"/>
    <w:rsid w:val="00CC5353"/>
    <w:rsid w:val="00CC5F77"/>
    <w:rsid w:val="00CD5B91"/>
    <w:rsid w:val="00CD64B3"/>
    <w:rsid w:val="00CE0013"/>
    <w:rsid w:val="00CE63CD"/>
    <w:rsid w:val="00CE6D20"/>
    <w:rsid w:val="00CF0022"/>
    <w:rsid w:val="00CF0C06"/>
    <w:rsid w:val="00CF2035"/>
    <w:rsid w:val="00CF4891"/>
    <w:rsid w:val="00D10C73"/>
    <w:rsid w:val="00D13DF7"/>
    <w:rsid w:val="00D14B5A"/>
    <w:rsid w:val="00D16131"/>
    <w:rsid w:val="00D255DD"/>
    <w:rsid w:val="00D25C8F"/>
    <w:rsid w:val="00D436D7"/>
    <w:rsid w:val="00D451D3"/>
    <w:rsid w:val="00D56D50"/>
    <w:rsid w:val="00D57ACF"/>
    <w:rsid w:val="00D63110"/>
    <w:rsid w:val="00D63D39"/>
    <w:rsid w:val="00D666F3"/>
    <w:rsid w:val="00D70639"/>
    <w:rsid w:val="00D73512"/>
    <w:rsid w:val="00D7486A"/>
    <w:rsid w:val="00D777F7"/>
    <w:rsid w:val="00D900EE"/>
    <w:rsid w:val="00D9021E"/>
    <w:rsid w:val="00D9235C"/>
    <w:rsid w:val="00D94CB4"/>
    <w:rsid w:val="00D95158"/>
    <w:rsid w:val="00D95D9F"/>
    <w:rsid w:val="00DA3ABA"/>
    <w:rsid w:val="00DA4B44"/>
    <w:rsid w:val="00DA5398"/>
    <w:rsid w:val="00DA771D"/>
    <w:rsid w:val="00DB16B7"/>
    <w:rsid w:val="00DB35A1"/>
    <w:rsid w:val="00DB628A"/>
    <w:rsid w:val="00DB6558"/>
    <w:rsid w:val="00DD5DEF"/>
    <w:rsid w:val="00DE3549"/>
    <w:rsid w:val="00DF0D4A"/>
    <w:rsid w:val="00DF4E0E"/>
    <w:rsid w:val="00DF5287"/>
    <w:rsid w:val="00DF5FF9"/>
    <w:rsid w:val="00DF6CA5"/>
    <w:rsid w:val="00E0116C"/>
    <w:rsid w:val="00E13A2B"/>
    <w:rsid w:val="00E22DBD"/>
    <w:rsid w:val="00E24290"/>
    <w:rsid w:val="00E26DD0"/>
    <w:rsid w:val="00E273D8"/>
    <w:rsid w:val="00E36D26"/>
    <w:rsid w:val="00E407AD"/>
    <w:rsid w:val="00E450AA"/>
    <w:rsid w:val="00E5179F"/>
    <w:rsid w:val="00E64CD3"/>
    <w:rsid w:val="00E71215"/>
    <w:rsid w:val="00E713F7"/>
    <w:rsid w:val="00E802DC"/>
    <w:rsid w:val="00E847E6"/>
    <w:rsid w:val="00E92579"/>
    <w:rsid w:val="00EA0F73"/>
    <w:rsid w:val="00EA323C"/>
    <w:rsid w:val="00EB5A7C"/>
    <w:rsid w:val="00EC6612"/>
    <w:rsid w:val="00EC7DAF"/>
    <w:rsid w:val="00ED0679"/>
    <w:rsid w:val="00EE3D1C"/>
    <w:rsid w:val="00EE793F"/>
    <w:rsid w:val="00EF5C8E"/>
    <w:rsid w:val="00F001E9"/>
    <w:rsid w:val="00F02EA1"/>
    <w:rsid w:val="00F07A43"/>
    <w:rsid w:val="00F1188A"/>
    <w:rsid w:val="00F12809"/>
    <w:rsid w:val="00F228BE"/>
    <w:rsid w:val="00F22BB3"/>
    <w:rsid w:val="00F255D3"/>
    <w:rsid w:val="00F269D4"/>
    <w:rsid w:val="00F3019D"/>
    <w:rsid w:val="00F40149"/>
    <w:rsid w:val="00F40296"/>
    <w:rsid w:val="00F42F1E"/>
    <w:rsid w:val="00F42F4F"/>
    <w:rsid w:val="00F438D1"/>
    <w:rsid w:val="00F439AF"/>
    <w:rsid w:val="00F43E8A"/>
    <w:rsid w:val="00F44124"/>
    <w:rsid w:val="00F52B37"/>
    <w:rsid w:val="00F60391"/>
    <w:rsid w:val="00F604F5"/>
    <w:rsid w:val="00F66845"/>
    <w:rsid w:val="00F71110"/>
    <w:rsid w:val="00F722FD"/>
    <w:rsid w:val="00F80A6C"/>
    <w:rsid w:val="00F8562A"/>
    <w:rsid w:val="00F857D0"/>
    <w:rsid w:val="00F91D63"/>
    <w:rsid w:val="00F9263B"/>
    <w:rsid w:val="00F926BF"/>
    <w:rsid w:val="00F93DE4"/>
    <w:rsid w:val="00F95BF8"/>
    <w:rsid w:val="00FA00D5"/>
    <w:rsid w:val="00FA2ADE"/>
    <w:rsid w:val="00FB3293"/>
    <w:rsid w:val="00FB63DE"/>
    <w:rsid w:val="00FC3BBC"/>
    <w:rsid w:val="00FE4F4C"/>
    <w:rsid w:val="00FE75EA"/>
    <w:rsid w:val="00FF148A"/>
    <w:rsid w:val="00FF25E9"/>
    <w:rsid w:val="00FF5321"/>
    <w:rsid w:val="00FF6342"/>
    <w:rsid w:val="00FF75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D8CA43C"/>
  <w14:defaultImageDpi w14:val="32767"/>
  <w15:docId w15:val="{DC2F4C7B-6EED-4E33-BB0B-221D86DDF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sz w:val="22"/>
    </w:rPr>
  </w:style>
  <w:style w:type="paragraph" w:styleId="Heading1">
    <w:name w:val="heading 1"/>
    <w:basedOn w:val="Normal"/>
    <w:next w:val="Normal"/>
    <w:qFormat/>
    <w:pPr>
      <w:keepNext/>
      <w:pBdr>
        <w:top w:val="single" w:sz="4" w:space="1" w:color="auto"/>
      </w:pBdr>
      <w:jc w:val="right"/>
      <w:outlineLvl w:val="0"/>
    </w:pPr>
    <w:rPr>
      <w:b/>
      <w:sz w:val="24"/>
    </w:rPr>
  </w:style>
  <w:style w:type="paragraph" w:styleId="Heading2">
    <w:name w:val="heading 2"/>
    <w:basedOn w:val="Normal"/>
    <w:next w:val="Normal"/>
    <w:qFormat/>
    <w:pPr>
      <w:keepNext/>
      <w:outlineLvl w:val="1"/>
    </w:pPr>
    <w:rPr>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DocumentMap">
    <w:name w:val="Document Map"/>
    <w:basedOn w:val="Normal"/>
    <w:semiHidden/>
    <w:pPr>
      <w:shd w:val="clear" w:color="auto" w:fill="000080"/>
    </w:pPr>
    <w:rPr>
      <w:rFonts w:ascii="Tahoma" w:hAnsi="Tahoma"/>
    </w:rPr>
  </w:style>
  <w:style w:type="character" w:styleId="FollowedHyperlink">
    <w:name w:val="FollowedHyperlink"/>
    <w:rPr>
      <w:color w:val="800080"/>
      <w:u w:val="single"/>
    </w:rPr>
  </w:style>
  <w:style w:type="paragraph" w:styleId="BodyText">
    <w:name w:val="Body Text"/>
    <w:basedOn w:val="Normal"/>
    <w:link w:val="BodyTextChar"/>
    <w:pPr>
      <w:jc w:val="both"/>
    </w:pPr>
  </w:style>
  <w:style w:type="paragraph" w:styleId="BodyText2">
    <w:name w:val="Body Text 2"/>
    <w:basedOn w:val="Normal"/>
    <w:link w:val="BodyText2Char"/>
    <w:pPr>
      <w:jc w:val="both"/>
    </w:pPr>
    <w:rPr>
      <w:sz w:val="24"/>
    </w:rPr>
  </w:style>
  <w:style w:type="paragraph" w:styleId="HTMLPreformatted">
    <w:name w:val="HTML Preformatted"/>
    <w:basedOn w:val="Normal"/>
    <w:rsid w:val="00321B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BodyTextChar">
    <w:name w:val="Body Text Char"/>
    <w:link w:val="BodyText"/>
    <w:rsid w:val="00632C80"/>
    <w:rPr>
      <w:rFonts w:ascii="Arial" w:hAnsi="Arial"/>
      <w:sz w:val="22"/>
      <w:lang w:val="en-US" w:eastAsia="en-US"/>
    </w:rPr>
  </w:style>
  <w:style w:type="character" w:customStyle="1" w:styleId="BodyText2Char">
    <w:name w:val="Body Text 2 Char"/>
    <w:link w:val="BodyText2"/>
    <w:rsid w:val="00632C80"/>
    <w:rPr>
      <w:rFonts w:ascii="Arial" w:hAnsi="Arial"/>
      <w:sz w:val="24"/>
      <w:lang w:val="en-US" w:eastAsia="en-US"/>
    </w:rPr>
  </w:style>
  <w:style w:type="paragraph" w:styleId="BalloonText">
    <w:name w:val="Balloon Text"/>
    <w:basedOn w:val="Normal"/>
    <w:link w:val="BalloonTextChar"/>
    <w:uiPriority w:val="99"/>
    <w:semiHidden/>
    <w:unhideWhenUsed/>
    <w:rsid w:val="003E4C30"/>
    <w:rPr>
      <w:rFonts w:ascii="Tahoma" w:hAnsi="Tahoma"/>
      <w:sz w:val="16"/>
      <w:szCs w:val="16"/>
    </w:rPr>
  </w:style>
  <w:style w:type="character" w:customStyle="1" w:styleId="BalloonTextChar">
    <w:name w:val="Balloon Text Char"/>
    <w:link w:val="BalloonText"/>
    <w:uiPriority w:val="99"/>
    <w:semiHidden/>
    <w:rsid w:val="003E4C30"/>
    <w:rPr>
      <w:rFonts w:ascii="Tahoma" w:hAnsi="Tahoma" w:cs="Tahoma"/>
      <w:sz w:val="16"/>
      <w:szCs w:val="16"/>
      <w:lang w:val="en-US" w:eastAsia="en-US"/>
    </w:rPr>
  </w:style>
  <w:style w:type="paragraph" w:styleId="Title">
    <w:name w:val="Title"/>
    <w:next w:val="Normal"/>
    <w:link w:val="TitleChar"/>
    <w:uiPriority w:val="10"/>
    <w:qFormat/>
    <w:rsid w:val="007E22B3"/>
    <w:pPr>
      <w:tabs>
        <w:tab w:val="left" w:pos="426"/>
      </w:tabs>
      <w:spacing w:before="120" w:after="180"/>
      <w:contextualSpacing/>
    </w:pPr>
    <w:rPr>
      <w:rFonts w:ascii="Calibri" w:eastAsiaTheme="majorEastAsia" w:hAnsi="Calibri" w:cs="Arial"/>
      <w:b/>
      <w:bCs/>
      <w:caps/>
      <w:color w:val="595959" w:themeColor="text1" w:themeTint="A6"/>
      <w:sz w:val="44"/>
      <w:szCs w:val="44"/>
    </w:rPr>
  </w:style>
  <w:style w:type="character" w:customStyle="1" w:styleId="TitleChar">
    <w:name w:val="Title Char"/>
    <w:basedOn w:val="DefaultParagraphFont"/>
    <w:link w:val="Title"/>
    <w:uiPriority w:val="10"/>
    <w:rsid w:val="007E22B3"/>
    <w:rPr>
      <w:rFonts w:ascii="Calibri" w:eastAsiaTheme="majorEastAsia" w:hAnsi="Calibri" w:cs="Arial"/>
      <w:b/>
      <w:bCs/>
      <w:caps/>
      <w:color w:val="595959" w:themeColor="text1" w:themeTint="A6"/>
      <w:sz w:val="44"/>
      <w:szCs w:val="44"/>
    </w:rPr>
  </w:style>
  <w:style w:type="paragraph" w:styleId="ListParagraph">
    <w:name w:val="List Paragraph"/>
    <w:basedOn w:val="Normal"/>
    <w:qFormat/>
    <w:rsid w:val="007E22B3"/>
    <w:pPr>
      <w:ind w:left="720"/>
      <w:contextualSpacing/>
    </w:pPr>
  </w:style>
  <w:style w:type="character" w:customStyle="1" w:styleId="FooterChar">
    <w:name w:val="Footer Char"/>
    <w:basedOn w:val="DefaultParagraphFont"/>
    <w:link w:val="Footer"/>
    <w:uiPriority w:val="99"/>
    <w:rsid w:val="007E22B3"/>
    <w:rPr>
      <w:rFonts w:ascii="Arial" w:hAnsi="Arial"/>
      <w:sz w:val="22"/>
    </w:rPr>
  </w:style>
  <w:style w:type="table" w:styleId="TableGrid">
    <w:name w:val="Table Grid"/>
    <w:basedOn w:val="TableNormal"/>
    <w:uiPriority w:val="59"/>
    <w:rsid w:val="007E22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66CC9"/>
    <w:rPr>
      <w:color w:val="605E5C"/>
      <w:shd w:val="clear" w:color="auto" w:fill="E1DFDD"/>
    </w:rPr>
  </w:style>
  <w:style w:type="character" w:styleId="PlaceholderText">
    <w:name w:val="Placeholder Text"/>
    <w:basedOn w:val="DefaultParagraphFont"/>
    <w:uiPriority w:val="99"/>
    <w:semiHidden/>
    <w:rsid w:val="008A6A68"/>
    <w:rPr>
      <w:color w:val="666666"/>
    </w:rPr>
  </w:style>
  <w:style w:type="paragraph" w:styleId="z-TopofForm">
    <w:name w:val="HTML Top of Form"/>
    <w:basedOn w:val="Normal"/>
    <w:next w:val="Normal"/>
    <w:link w:val="z-TopofFormChar"/>
    <w:hidden/>
    <w:uiPriority w:val="99"/>
    <w:semiHidden/>
    <w:unhideWhenUsed/>
    <w:rsid w:val="005302DE"/>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semiHidden/>
    <w:rsid w:val="005302DE"/>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5302DE"/>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5302DE"/>
    <w:rPr>
      <w:rFonts w:ascii="Arial" w:hAnsi="Arial" w:cs="Arial"/>
      <w:vanish/>
      <w:sz w:val="16"/>
      <w:szCs w:val="16"/>
    </w:rPr>
  </w:style>
  <w:style w:type="table" w:styleId="PlainTable4">
    <w:name w:val="Plain Table 4"/>
    <w:basedOn w:val="TableNormal"/>
    <w:uiPriority w:val="44"/>
    <w:rsid w:val="003865B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E7121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
    <w:name w:val="Grid Table 6 Colorful"/>
    <w:basedOn w:val="TableNormal"/>
    <w:uiPriority w:val="51"/>
    <w:rsid w:val="00056C2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5">
    <w:name w:val="Plain Table 5"/>
    <w:basedOn w:val="TableNormal"/>
    <w:uiPriority w:val="45"/>
    <w:rsid w:val="003810E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
    <w:name w:val="Grid Table 5 Dark"/>
    <w:basedOn w:val="TableNormal"/>
    <w:uiPriority w:val="50"/>
    <w:rsid w:val="0072775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1Light">
    <w:name w:val="List Table 1 Light"/>
    <w:basedOn w:val="TableNormal"/>
    <w:uiPriority w:val="46"/>
    <w:rsid w:val="00F42F4F"/>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F42F4F"/>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
    <w:name w:val="Grid Table 7 Colorful"/>
    <w:basedOn w:val="TableNormal"/>
    <w:uiPriority w:val="52"/>
    <w:rsid w:val="00F42F4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PlainTable2">
    <w:name w:val="Plain Table 2"/>
    <w:basedOn w:val="TableNormal"/>
    <w:uiPriority w:val="42"/>
    <w:rsid w:val="00A97A9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semiHidden/>
    <w:unhideWhenUsed/>
    <w:rsid w:val="00D56D50"/>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227643">
      <w:bodyDiv w:val="1"/>
      <w:marLeft w:val="0"/>
      <w:marRight w:val="0"/>
      <w:marTop w:val="0"/>
      <w:marBottom w:val="0"/>
      <w:divBdr>
        <w:top w:val="none" w:sz="0" w:space="0" w:color="auto"/>
        <w:left w:val="none" w:sz="0" w:space="0" w:color="auto"/>
        <w:bottom w:val="none" w:sz="0" w:space="0" w:color="auto"/>
        <w:right w:val="none" w:sz="0" w:space="0" w:color="auto"/>
      </w:divBdr>
    </w:div>
    <w:div w:id="123888949">
      <w:bodyDiv w:val="1"/>
      <w:marLeft w:val="0"/>
      <w:marRight w:val="0"/>
      <w:marTop w:val="0"/>
      <w:marBottom w:val="0"/>
      <w:divBdr>
        <w:top w:val="none" w:sz="0" w:space="0" w:color="auto"/>
        <w:left w:val="none" w:sz="0" w:space="0" w:color="auto"/>
        <w:bottom w:val="none" w:sz="0" w:space="0" w:color="auto"/>
        <w:right w:val="none" w:sz="0" w:space="0" w:color="auto"/>
      </w:divBdr>
    </w:div>
    <w:div w:id="873152789">
      <w:bodyDiv w:val="1"/>
      <w:marLeft w:val="0"/>
      <w:marRight w:val="0"/>
      <w:marTop w:val="0"/>
      <w:marBottom w:val="0"/>
      <w:divBdr>
        <w:top w:val="none" w:sz="0" w:space="0" w:color="auto"/>
        <w:left w:val="none" w:sz="0" w:space="0" w:color="auto"/>
        <w:bottom w:val="none" w:sz="0" w:space="0" w:color="auto"/>
        <w:right w:val="none" w:sz="0" w:space="0" w:color="auto"/>
      </w:divBdr>
    </w:div>
    <w:div w:id="1182667020">
      <w:bodyDiv w:val="1"/>
      <w:marLeft w:val="0"/>
      <w:marRight w:val="0"/>
      <w:marTop w:val="0"/>
      <w:marBottom w:val="0"/>
      <w:divBdr>
        <w:top w:val="none" w:sz="0" w:space="0" w:color="auto"/>
        <w:left w:val="none" w:sz="0" w:space="0" w:color="auto"/>
        <w:bottom w:val="none" w:sz="0" w:space="0" w:color="auto"/>
        <w:right w:val="none" w:sz="0" w:space="0" w:color="auto"/>
      </w:divBdr>
    </w:div>
    <w:div w:id="1404598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wmf"/><Relationship Id="rId18" Type="http://schemas.openxmlformats.org/officeDocument/2006/relationships/control" Target="activeX/activeX3.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wmf"/><Relationship Id="rId25" Type="http://schemas.openxmlformats.org/officeDocument/2006/relationships/hyperlink" Target="file:///E:\AXEL%20lab%20marketing\rad.sadri@ucalgary.ca" TargetMode="External"/><Relationship Id="rId2" Type="http://schemas.openxmlformats.org/officeDocument/2006/relationships/customXml" Target="../customXml/item2.xml"/><Relationship Id="rId16" Type="http://schemas.openxmlformats.org/officeDocument/2006/relationships/control" Target="activeX/activeX2.xml"/><Relationship Id="rId20" Type="http://schemas.openxmlformats.org/officeDocument/2006/relationships/header" Target="header1.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file:///E:\AXEL%20lab%20marketing\rad.sadri@ucalgary.ca" TargetMode="External"/><Relationship Id="rId5" Type="http://schemas.openxmlformats.org/officeDocument/2006/relationships/numbering" Target="numbering.xml"/><Relationship Id="rId15" Type="http://schemas.openxmlformats.org/officeDocument/2006/relationships/image" Target="media/image4.wmf"/><Relationship Id="rId23" Type="http://schemas.openxmlformats.org/officeDocument/2006/relationships/footer" Target="footer2.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control" Target="activeX/activeX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ontrol" Target="activeX/activeX1.xml"/><Relationship Id="rId22" Type="http://schemas.openxmlformats.org/officeDocument/2006/relationships/header" Target="header2.xm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d.sadri\Downloads\uc-simple-document-template-colour-092013.dotx"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8BD21D50-EC42-11CE-9E0D-00AA006002F3}" ax:persistence="persistStorage" r:id="rId1"/>
</file>

<file path=word/activeX/activeX2.xml><?xml version="1.0" encoding="utf-8"?>
<ax:ocx xmlns:ax="http://schemas.microsoft.com/office/2006/activeX" xmlns:r="http://schemas.openxmlformats.org/officeDocument/2006/relationships" ax:classid="{8BD21D50-EC42-11CE-9E0D-00AA006002F3}" ax:persistence="persistStorage" r:id="rId1"/>
</file>

<file path=word/activeX/activeX3.xml><?xml version="1.0" encoding="utf-8"?>
<ax:ocx xmlns:ax="http://schemas.microsoft.com/office/2006/activeX" xmlns:r="http://schemas.openxmlformats.org/officeDocument/2006/relationships" ax:classid="{8BD21D50-EC42-11CE-9E0D-00AA006002F3}" ax:persistence="persistStorage" r:id="rId1"/>
</file>

<file path=word/activeX/activeX4.xml><?xml version="1.0" encoding="utf-8"?>
<ax:ocx xmlns:ax="http://schemas.microsoft.com/office/2006/activeX" xmlns:r="http://schemas.openxmlformats.org/officeDocument/2006/relationships" ax:classid="{8BD21D50-EC42-11CE-9E0D-00AA006002F3}" ax:persistence="persistStorage"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ABCC90C3DAD4CF7A310240406B2F151"/>
        <w:category>
          <w:name w:val="General"/>
          <w:gallery w:val="placeholder"/>
        </w:category>
        <w:types>
          <w:type w:val="bbPlcHdr"/>
        </w:types>
        <w:behaviors>
          <w:behavior w:val="content"/>
        </w:behaviors>
        <w:guid w:val="{1F2C6078-B5BA-4DDA-B3B1-A2B761995690}"/>
      </w:docPartPr>
      <w:docPartBody>
        <w:p w:rsidR="00183ECD" w:rsidRDefault="00F47572" w:rsidP="00F47572">
          <w:pPr>
            <w:pStyle w:val="AABCC90C3DAD4CF7A310240406B2F151"/>
          </w:pPr>
          <w:r w:rsidRPr="000E4595">
            <w:rPr>
              <w:rStyle w:val="PlaceholderText"/>
            </w:rPr>
            <w:t>Click or tap here to enter text.</w:t>
          </w:r>
        </w:p>
      </w:docPartBody>
    </w:docPart>
    <w:docPart>
      <w:docPartPr>
        <w:name w:val="BD43CA863E624E75832D26AB7271FE39"/>
        <w:category>
          <w:name w:val="General"/>
          <w:gallery w:val="placeholder"/>
        </w:category>
        <w:types>
          <w:type w:val="bbPlcHdr"/>
        </w:types>
        <w:behaviors>
          <w:behavior w:val="content"/>
        </w:behaviors>
        <w:guid w:val="{D15C139B-E74A-4ED8-8AE1-FA89B039CEF9}"/>
      </w:docPartPr>
      <w:docPartBody>
        <w:p w:rsidR="00183ECD" w:rsidRDefault="00F47572" w:rsidP="00F47572">
          <w:pPr>
            <w:pStyle w:val="BD43CA863E624E75832D26AB7271FE39"/>
          </w:pPr>
          <w:r w:rsidRPr="000E4595">
            <w:rPr>
              <w:rStyle w:val="PlaceholderText"/>
            </w:rPr>
            <w:t>Click or tap here to enter text.</w:t>
          </w:r>
        </w:p>
      </w:docPartBody>
    </w:docPart>
    <w:docPart>
      <w:docPartPr>
        <w:name w:val="9E5E5B424C4D481E9D1A4AE33A44DA58"/>
        <w:category>
          <w:name w:val="General"/>
          <w:gallery w:val="placeholder"/>
        </w:category>
        <w:types>
          <w:type w:val="bbPlcHdr"/>
        </w:types>
        <w:behaviors>
          <w:behavior w:val="content"/>
        </w:behaviors>
        <w:guid w:val="{23A52093-8E29-47F2-B983-491C5AB2170C}"/>
      </w:docPartPr>
      <w:docPartBody>
        <w:p w:rsidR="00183ECD" w:rsidRDefault="00EA0A8F" w:rsidP="00EA0A8F">
          <w:pPr>
            <w:pStyle w:val="9E5E5B424C4D481E9D1A4AE33A44DA582"/>
          </w:pPr>
          <w:r w:rsidRPr="002351AB">
            <w:rPr>
              <w:rStyle w:val="PlaceholderText"/>
              <w:rFonts w:asciiTheme="minorBidi" w:hAnsiTheme="minorBidi" w:cstheme="minorBidi"/>
              <w:color w:val="808080" w:themeColor="background1" w:themeShade="80"/>
              <w:sz w:val="18"/>
              <w:szCs w:val="18"/>
            </w:rPr>
            <w:t>Choose an item.</w:t>
          </w:r>
        </w:p>
      </w:docPartBody>
    </w:docPart>
    <w:docPart>
      <w:docPartPr>
        <w:name w:val="14D79E28C2C94BC7B90F0B65E3F73884"/>
        <w:category>
          <w:name w:val="General"/>
          <w:gallery w:val="placeholder"/>
        </w:category>
        <w:types>
          <w:type w:val="bbPlcHdr"/>
        </w:types>
        <w:behaviors>
          <w:behavior w:val="content"/>
        </w:behaviors>
        <w:guid w:val="{E6F62B15-8F3F-4BE2-B276-9EE20E9D225D}"/>
      </w:docPartPr>
      <w:docPartBody>
        <w:p w:rsidR="00183ECD" w:rsidRDefault="00F47572" w:rsidP="00F47572">
          <w:pPr>
            <w:pStyle w:val="14D79E28C2C94BC7B90F0B65E3F73884"/>
          </w:pPr>
          <w:r w:rsidRPr="000E4595">
            <w:rPr>
              <w:rStyle w:val="PlaceholderText"/>
            </w:rPr>
            <w:t>Click or tap here to enter text.</w:t>
          </w:r>
        </w:p>
      </w:docPartBody>
    </w:docPart>
    <w:docPart>
      <w:docPartPr>
        <w:name w:val="98A9ED0BC41B43359E56A0D71B372EC5"/>
        <w:category>
          <w:name w:val="General"/>
          <w:gallery w:val="placeholder"/>
        </w:category>
        <w:types>
          <w:type w:val="bbPlcHdr"/>
        </w:types>
        <w:behaviors>
          <w:behavior w:val="content"/>
        </w:behaviors>
        <w:guid w:val="{D9C4CAB6-CD8A-48AE-9A8F-A6F9DFC741AC}"/>
      </w:docPartPr>
      <w:docPartBody>
        <w:p w:rsidR="00183ECD" w:rsidRDefault="00EA0A8F" w:rsidP="00EA0A8F">
          <w:pPr>
            <w:pStyle w:val="98A9ED0BC41B43359E56A0D71B372EC52"/>
          </w:pPr>
          <w:r w:rsidRPr="002351AB">
            <w:rPr>
              <w:rStyle w:val="PlaceholderText"/>
              <w:rFonts w:asciiTheme="minorBidi" w:hAnsiTheme="minorBidi" w:cstheme="minorBidi"/>
              <w:color w:val="808080" w:themeColor="background1" w:themeShade="80"/>
              <w:sz w:val="18"/>
              <w:szCs w:val="18"/>
            </w:rPr>
            <w:t>Enter text.</w:t>
          </w:r>
        </w:p>
      </w:docPartBody>
    </w:docPart>
    <w:docPart>
      <w:docPartPr>
        <w:name w:val="8D40BD0943E248C8BB6729202B007DF6"/>
        <w:category>
          <w:name w:val="General"/>
          <w:gallery w:val="placeholder"/>
        </w:category>
        <w:types>
          <w:type w:val="bbPlcHdr"/>
        </w:types>
        <w:behaviors>
          <w:behavior w:val="content"/>
        </w:behaviors>
        <w:guid w:val="{0777086F-CF5D-4AFA-812C-7CD92E900193}"/>
      </w:docPartPr>
      <w:docPartBody>
        <w:p w:rsidR="00183ECD" w:rsidRDefault="00F47572" w:rsidP="00F47572">
          <w:pPr>
            <w:pStyle w:val="8D40BD0943E248C8BB6729202B007DF6"/>
          </w:pPr>
          <w:r w:rsidRPr="000E4595">
            <w:rPr>
              <w:rStyle w:val="PlaceholderText"/>
            </w:rPr>
            <w:t>Click or tap here to enter text.</w:t>
          </w:r>
        </w:p>
      </w:docPartBody>
    </w:docPart>
    <w:docPart>
      <w:docPartPr>
        <w:name w:val="C224805B001D41CFA64CF7A7E2AD8FEE"/>
        <w:category>
          <w:name w:val="General"/>
          <w:gallery w:val="placeholder"/>
        </w:category>
        <w:types>
          <w:type w:val="bbPlcHdr"/>
        </w:types>
        <w:behaviors>
          <w:behavior w:val="content"/>
        </w:behaviors>
        <w:guid w:val="{2E1EB8C8-23CF-4719-B864-D0604EABEAF7}"/>
      </w:docPartPr>
      <w:docPartBody>
        <w:p w:rsidR="00183ECD" w:rsidRDefault="00EA0A8F" w:rsidP="00EA0A8F">
          <w:pPr>
            <w:pStyle w:val="C224805B001D41CFA64CF7A7E2AD8FEE2"/>
          </w:pPr>
          <w:r w:rsidRPr="002351AB">
            <w:rPr>
              <w:rStyle w:val="PlaceholderText"/>
              <w:rFonts w:asciiTheme="minorBidi" w:hAnsiTheme="minorBidi" w:cstheme="minorBidi"/>
              <w:color w:val="808080" w:themeColor="background1" w:themeShade="80"/>
              <w:sz w:val="18"/>
              <w:szCs w:val="18"/>
            </w:rPr>
            <w:t>Enter text.</w:t>
          </w:r>
        </w:p>
      </w:docPartBody>
    </w:docPart>
    <w:docPart>
      <w:docPartPr>
        <w:name w:val="DA87B9E79552488E97653E978060C86B"/>
        <w:category>
          <w:name w:val="General"/>
          <w:gallery w:val="placeholder"/>
        </w:category>
        <w:types>
          <w:type w:val="bbPlcHdr"/>
        </w:types>
        <w:behaviors>
          <w:behavior w:val="content"/>
        </w:behaviors>
        <w:guid w:val="{4AF8715F-1D54-4BE4-95B5-330E2C154089}"/>
      </w:docPartPr>
      <w:docPartBody>
        <w:p w:rsidR="00183ECD" w:rsidRDefault="00EA0A8F" w:rsidP="00EA0A8F">
          <w:pPr>
            <w:pStyle w:val="DA87B9E79552488E97653E978060C86B2"/>
          </w:pPr>
          <w:r w:rsidRPr="002351AB">
            <w:rPr>
              <w:rFonts w:asciiTheme="minorBidi" w:hAnsiTheme="minorBidi" w:cstheme="minorBidi"/>
              <w:color w:val="808080" w:themeColor="background1" w:themeShade="80"/>
              <w:sz w:val="18"/>
              <w:szCs w:val="18"/>
            </w:rPr>
            <w:t>Enter text.</w:t>
          </w:r>
        </w:p>
      </w:docPartBody>
    </w:docPart>
    <w:docPart>
      <w:docPartPr>
        <w:name w:val="19B7E1483DA140FE984C2C37E8334345"/>
        <w:category>
          <w:name w:val="General"/>
          <w:gallery w:val="placeholder"/>
        </w:category>
        <w:types>
          <w:type w:val="bbPlcHdr"/>
        </w:types>
        <w:behaviors>
          <w:behavior w:val="content"/>
        </w:behaviors>
        <w:guid w:val="{86C15336-68BD-47FB-B5AA-D999BF938FD8}"/>
      </w:docPartPr>
      <w:docPartBody>
        <w:p w:rsidR="00183ECD" w:rsidRDefault="00EA0A8F" w:rsidP="00EA0A8F">
          <w:pPr>
            <w:pStyle w:val="19B7E1483DA140FE984C2C37E83343452"/>
          </w:pPr>
          <w:r w:rsidRPr="002351AB">
            <w:rPr>
              <w:rFonts w:asciiTheme="minorBidi" w:hAnsiTheme="minorBidi" w:cstheme="minorBidi"/>
              <w:color w:val="808080" w:themeColor="background1" w:themeShade="80"/>
              <w:sz w:val="18"/>
              <w:szCs w:val="18"/>
            </w:rPr>
            <w:t>Enter a date.</w:t>
          </w:r>
        </w:p>
      </w:docPartBody>
    </w:docPart>
    <w:docPart>
      <w:docPartPr>
        <w:name w:val="AD713EC4507B4E30A02B40F52C7BA2CC"/>
        <w:category>
          <w:name w:val="General"/>
          <w:gallery w:val="placeholder"/>
        </w:category>
        <w:types>
          <w:type w:val="bbPlcHdr"/>
        </w:types>
        <w:behaviors>
          <w:behavior w:val="content"/>
        </w:behaviors>
        <w:guid w:val="{166A4B11-22B2-4CC6-A185-FB4E0CD2DAE5}"/>
      </w:docPartPr>
      <w:docPartBody>
        <w:p w:rsidR="00183ECD" w:rsidRDefault="00EA0A8F" w:rsidP="00EA0A8F">
          <w:pPr>
            <w:pStyle w:val="AD713EC4507B4E30A02B40F52C7BA2CC2"/>
          </w:pPr>
          <w:r w:rsidRPr="002351AB">
            <w:rPr>
              <w:rStyle w:val="PlaceholderText"/>
              <w:rFonts w:asciiTheme="minorBidi" w:hAnsiTheme="minorBidi" w:cstheme="minorBidi"/>
              <w:color w:val="808080" w:themeColor="background1" w:themeShade="80"/>
              <w:sz w:val="18"/>
              <w:szCs w:val="18"/>
            </w:rPr>
            <w:t>Enter text.</w:t>
          </w:r>
        </w:p>
      </w:docPartBody>
    </w:docPart>
    <w:docPart>
      <w:docPartPr>
        <w:name w:val="9F661ABFE91449458D5BB15F34FE12BF"/>
        <w:category>
          <w:name w:val="General"/>
          <w:gallery w:val="placeholder"/>
        </w:category>
        <w:types>
          <w:type w:val="bbPlcHdr"/>
        </w:types>
        <w:behaviors>
          <w:behavior w:val="content"/>
        </w:behaviors>
        <w:guid w:val="{CCBDEE7B-4E99-4272-9E46-379CF4F7E879}"/>
      </w:docPartPr>
      <w:docPartBody>
        <w:p w:rsidR="00183ECD" w:rsidRDefault="00F47572" w:rsidP="00F47572">
          <w:pPr>
            <w:pStyle w:val="9F661ABFE91449458D5BB15F34FE12BF"/>
          </w:pPr>
          <w:r w:rsidRPr="000E4595">
            <w:rPr>
              <w:rStyle w:val="PlaceholderText"/>
            </w:rPr>
            <w:t>Click or tap here to enter text.</w:t>
          </w:r>
        </w:p>
      </w:docPartBody>
    </w:docPart>
    <w:docPart>
      <w:docPartPr>
        <w:name w:val="5A685580C06443DC8E695384E0538B30"/>
        <w:category>
          <w:name w:val="General"/>
          <w:gallery w:val="placeholder"/>
        </w:category>
        <w:types>
          <w:type w:val="bbPlcHdr"/>
        </w:types>
        <w:behaviors>
          <w:behavior w:val="content"/>
        </w:behaviors>
        <w:guid w:val="{37B8C24E-D359-40CA-89AF-EF96F435B497}"/>
      </w:docPartPr>
      <w:docPartBody>
        <w:p w:rsidR="00183ECD" w:rsidRDefault="00EA0A8F" w:rsidP="00EA0A8F">
          <w:pPr>
            <w:pStyle w:val="5A685580C06443DC8E695384E0538B302"/>
          </w:pPr>
          <w:r w:rsidRPr="002351AB">
            <w:rPr>
              <w:rStyle w:val="PlaceholderText"/>
              <w:rFonts w:asciiTheme="minorBidi" w:hAnsiTheme="minorBidi" w:cstheme="minorBidi"/>
              <w:color w:val="808080" w:themeColor="background1" w:themeShade="80"/>
              <w:sz w:val="18"/>
              <w:szCs w:val="18"/>
            </w:rPr>
            <w:t>Choose an item.</w:t>
          </w:r>
        </w:p>
      </w:docPartBody>
    </w:docPart>
    <w:docPart>
      <w:docPartPr>
        <w:name w:val="A00FF49E098F4714AEDEDDCC0FB611A5"/>
        <w:category>
          <w:name w:val="General"/>
          <w:gallery w:val="placeholder"/>
        </w:category>
        <w:types>
          <w:type w:val="bbPlcHdr"/>
        </w:types>
        <w:behaviors>
          <w:behavior w:val="content"/>
        </w:behaviors>
        <w:guid w:val="{7C18B421-3889-47BD-A3B5-ED40D1841C08}"/>
      </w:docPartPr>
      <w:docPartBody>
        <w:p w:rsidR="00183ECD" w:rsidRDefault="00F47572" w:rsidP="00F47572">
          <w:pPr>
            <w:pStyle w:val="A00FF49E098F4714AEDEDDCC0FB611A5"/>
          </w:pPr>
          <w:r w:rsidRPr="000E4595">
            <w:rPr>
              <w:rStyle w:val="PlaceholderText"/>
            </w:rPr>
            <w:t>Click or tap here to enter text.</w:t>
          </w:r>
        </w:p>
      </w:docPartBody>
    </w:docPart>
    <w:docPart>
      <w:docPartPr>
        <w:name w:val="98405EF82A88473CB2E1084F1C1AB35C"/>
        <w:category>
          <w:name w:val="General"/>
          <w:gallery w:val="placeholder"/>
        </w:category>
        <w:types>
          <w:type w:val="bbPlcHdr"/>
        </w:types>
        <w:behaviors>
          <w:behavior w:val="content"/>
        </w:behaviors>
        <w:guid w:val="{C6F9CCFC-47C5-4A68-9DC3-2D5DAD0514FE}"/>
      </w:docPartPr>
      <w:docPartBody>
        <w:p w:rsidR="00183ECD" w:rsidRDefault="00EA0A8F" w:rsidP="00EA0A8F">
          <w:pPr>
            <w:pStyle w:val="98405EF82A88473CB2E1084F1C1AB35C2"/>
          </w:pPr>
          <w:r w:rsidRPr="002351AB">
            <w:rPr>
              <w:rStyle w:val="PlaceholderText"/>
              <w:rFonts w:asciiTheme="minorBidi" w:hAnsiTheme="minorBidi" w:cstheme="minorBidi"/>
              <w:color w:val="808080" w:themeColor="background1" w:themeShade="80"/>
              <w:sz w:val="18"/>
              <w:szCs w:val="18"/>
            </w:rPr>
            <w:t>Enter text.</w:t>
          </w:r>
        </w:p>
      </w:docPartBody>
    </w:docPart>
    <w:docPart>
      <w:docPartPr>
        <w:name w:val="E8A6FDA9EA99441EBE349079B550D0B8"/>
        <w:category>
          <w:name w:val="General"/>
          <w:gallery w:val="placeholder"/>
        </w:category>
        <w:types>
          <w:type w:val="bbPlcHdr"/>
        </w:types>
        <w:behaviors>
          <w:behavior w:val="content"/>
        </w:behaviors>
        <w:guid w:val="{3F33CD36-7F9C-4C07-9538-8103B0461EEE}"/>
      </w:docPartPr>
      <w:docPartBody>
        <w:p w:rsidR="00183ECD" w:rsidRDefault="00EA0A8F" w:rsidP="00EA0A8F">
          <w:pPr>
            <w:pStyle w:val="E8A6FDA9EA99441EBE349079B550D0B82"/>
          </w:pPr>
          <w:r w:rsidRPr="002351AB">
            <w:rPr>
              <w:rStyle w:val="PlaceholderText"/>
              <w:rFonts w:asciiTheme="minorBidi" w:hAnsiTheme="minorBidi" w:cstheme="minorBidi"/>
              <w:color w:val="808080" w:themeColor="background1" w:themeShade="80"/>
              <w:sz w:val="18"/>
              <w:szCs w:val="18"/>
            </w:rPr>
            <w:t>Enter text.</w:t>
          </w:r>
        </w:p>
      </w:docPartBody>
    </w:docPart>
    <w:docPart>
      <w:docPartPr>
        <w:name w:val="7E5137E0E85F4FFE887206C4C4B90EB8"/>
        <w:category>
          <w:name w:val="General"/>
          <w:gallery w:val="placeholder"/>
        </w:category>
        <w:types>
          <w:type w:val="bbPlcHdr"/>
        </w:types>
        <w:behaviors>
          <w:behavior w:val="content"/>
        </w:behaviors>
        <w:guid w:val="{2816DAB3-80D5-4DAF-8B79-52A8558EAB1B}"/>
      </w:docPartPr>
      <w:docPartBody>
        <w:p w:rsidR="00183ECD" w:rsidRDefault="00EA0A8F" w:rsidP="00EA0A8F">
          <w:pPr>
            <w:pStyle w:val="7E5137E0E85F4FFE887206C4C4B90EB82"/>
          </w:pPr>
          <w:r w:rsidRPr="002351AB">
            <w:rPr>
              <w:rFonts w:asciiTheme="minorBidi" w:hAnsiTheme="minorBidi" w:cstheme="minorBidi"/>
              <w:color w:val="808080" w:themeColor="background1" w:themeShade="80"/>
              <w:sz w:val="18"/>
              <w:szCs w:val="18"/>
            </w:rPr>
            <w:t>Enter a number.</w:t>
          </w:r>
        </w:p>
      </w:docPartBody>
    </w:docPart>
    <w:docPart>
      <w:docPartPr>
        <w:name w:val="026C0CA868BC4BFF8C823B3CE3412631"/>
        <w:category>
          <w:name w:val="General"/>
          <w:gallery w:val="placeholder"/>
        </w:category>
        <w:types>
          <w:type w:val="bbPlcHdr"/>
        </w:types>
        <w:behaviors>
          <w:behavior w:val="content"/>
        </w:behaviors>
        <w:guid w:val="{A724DED8-DB67-4F90-8D2D-049B54CBB844}"/>
      </w:docPartPr>
      <w:docPartBody>
        <w:p w:rsidR="001F66F4" w:rsidRDefault="00EA0A8F" w:rsidP="00EA0A8F">
          <w:pPr>
            <w:pStyle w:val="026C0CA868BC4BFF8C823B3CE34126312"/>
          </w:pPr>
          <w:r w:rsidRPr="002351AB">
            <w:rPr>
              <w:rStyle w:val="PlaceholderText"/>
              <w:rFonts w:asciiTheme="minorBidi" w:hAnsiTheme="minorBidi" w:cstheme="minorBidi"/>
              <w:sz w:val="18"/>
              <w:szCs w:val="18"/>
            </w:rPr>
            <w:t>e.g., S1 or sample name</w:t>
          </w:r>
        </w:p>
      </w:docPartBody>
    </w:docPart>
    <w:docPart>
      <w:docPartPr>
        <w:name w:val="330B09754D164D83B1485F1FB18DD1C2"/>
        <w:category>
          <w:name w:val="General"/>
          <w:gallery w:val="placeholder"/>
        </w:category>
        <w:types>
          <w:type w:val="bbPlcHdr"/>
        </w:types>
        <w:behaviors>
          <w:behavior w:val="content"/>
        </w:behaviors>
        <w:guid w:val="{86B2E33C-46B6-4B2B-B064-CFD175AAF9EE}"/>
      </w:docPartPr>
      <w:docPartBody>
        <w:p w:rsidR="001F66F4" w:rsidRDefault="00183ECD" w:rsidP="00183ECD">
          <w:pPr>
            <w:pStyle w:val="330B09754D164D83B1485F1FB18DD1C2"/>
          </w:pPr>
          <w:r w:rsidRPr="000E4595">
            <w:rPr>
              <w:rStyle w:val="PlaceholderText"/>
            </w:rPr>
            <w:t>Click or tap here to enter text.</w:t>
          </w:r>
        </w:p>
      </w:docPartBody>
    </w:docPart>
    <w:docPart>
      <w:docPartPr>
        <w:name w:val="4E4827034456466987A0A7D569275EC2"/>
        <w:category>
          <w:name w:val="General"/>
          <w:gallery w:val="placeholder"/>
        </w:category>
        <w:types>
          <w:type w:val="bbPlcHdr"/>
        </w:types>
        <w:behaviors>
          <w:behavior w:val="content"/>
        </w:behaviors>
        <w:guid w:val="{4F747906-52A8-4789-8454-DF05B5B9B568}"/>
      </w:docPartPr>
      <w:docPartBody>
        <w:p w:rsidR="001F66F4" w:rsidRDefault="00EA0A8F" w:rsidP="00EA0A8F">
          <w:pPr>
            <w:pStyle w:val="4E4827034456466987A0A7D569275EC22"/>
          </w:pPr>
          <w:r w:rsidRPr="002351AB">
            <w:rPr>
              <w:rStyle w:val="PlaceholderText"/>
              <w:rFonts w:asciiTheme="minorBidi" w:hAnsiTheme="minorBidi" w:cstheme="minorBidi"/>
              <w:sz w:val="18"/>
              <w:szCs w:val="18"/>
            </w:rPr>
            <w:t>e.g., thin film, powder, pellet, etc.</w:t>
          </w:r>
        </w:p>
      </w:docPartBody>
    </w:docPart>
    <w:docPart>
      <w:docPartPr>
        <w:name w:val="636AB605722E40E884BBD74FAA4220EC"/>
        <w:category>
          <w:name w:val="General"/>
          <w:gallery w:val="placeholder"/>
        </w:category>
        <w:types>
          <w:type w:val="bbPlcHdr"/>
        </w:types>
        <w:behaviors>
          <w:behavior w:val="content"/>
        </w:behaviors>
        <w:guid w:val="{0F01C7DB-28B7-47D0-8467-8CDE996304AD}"/>
      </w:docPartPr>
      <w:docPartBody>
        <w:p w:rsidR="001F66F4" w:rsidRDefault="00EA0A8F" w:rsidP="00EA0A8F">
          <w:pPr>
            <w:pStyle w:val="636AB605722E40E884BBD74FAA4220EC2"/>
          </w:pPr>
          <w:r w:rsidRPr="002351AB">
            <w:rPr>
              <w:rStyle w:val="PlaceholderText"/>
              <w:rFonts w:asciiTheme="minorBidi" w:hAnsiTheme="minorBidi" w:cstheme="minorBidi"/>
              <w:sz w:val="18"/>
              <w:szCs w:val="18"/>
            </w:rPr>
            <w:t>Click or tap here to enter text.</w:t>
          </w:r>
        </w:p>
      </w:docPartBody>
    </w:docPart>
    <w:docPart>
      <w:docPartPr>
        <w:name w:val="FD1BFBEBFAAB4E988A45D40D36BF7BA6"/>
        <w:category>
          <w:name w:val="General"/>
          <w:gallery w:val="placeholder"/>
        </w:category>
        <w:types>
          <w:type w:val="bbPlcHdr"/>
        </w:types>
        <w:behaviors>
          <w:behavior w:val="content"/>
        </w:behaviors>
        <w:guid w:val="{BACF141D-56F1-4162-9CFF-8B5C6E1594FB}"/>
      </w:docPartPr>
      <w:docPartBody>
        <w:p w:rsidR="001F66F4" w:rsidRDefault="00EA0A8F" w:rsidP="00EA0A8F">
          <w:pPr>
            <w:pStyle w:val="FD1BFBEBFAAB4E988A45D40D36BF7BA62"/>
          </w:pPr>
          <w:r w:rsidRPr="002351AB">
            <w:rPr>
              <w:rStyle w:val="PlaceholderText"/>
              <w:rFonts w:asciiTheme="minorBidi" w:hAnsiTheme="minorBidi" w:cstheme="minorBidi"/>
              <w:sz w:val="18"/>
              <w:szCs w:val="18"/>
            </w:rPr>
            <w:t>Enter sample ID / name</w:t>
          </w:r>
        </w:p>
      </w:docPartBody>
    </w:docPart>
    <w:docPart>
      <w:docPartPr>
        <w:name w:val="EBA39B86B99745598354C27D7F85201D"/>
        <w:category>
          <w:name w:val="General"/>
          <w:gallery w:val="placeholder"/>
        </w:category>
        <w:types>
          <w:type w:val="bbPlcHdr"/>
        </w:types>
        <w:behaviors>
          <w:behavior w:val="content"/>
        </w:behaviors>
        <w:guid w:val="{A7AAF016-3CC5-4BB3-8380-3C5F2A4296A9}"/>
      </w:docPartPr>
      <w:docPartBody>
        <w:p w:rsidR="001F66F4" w:rsidRDefault="00EA0A8F" w:rsidP="00EA0A8F">
          <w:pPr>
            <w:pStyle w:val="EBA39B86B99745598354C27D7F85201D2"/>
          </w:pPr>
          <w:r w:rsidRPr="002351AB">
            <w:rPr>
              <w:rStyle w:val="PlaceholderText"/>
              <w:rFonts w:asciiTheme="minorBidi" w:hAnsiTheme="minorBidi" w:cstheme="minorBidi"/>
              <w:sz w:val="18"/>
              <w:szCs w:val="18"/>
            </w:rPr>
            <w:t>Enter technique</w:t>
          </w:r>
        </w:p>
      </w:docPartBody>
    </w:docPart>
    <w:docPart>
      <w:docPartPr>
        <w:name w:val="3ABE55A42C764D0AB5CB906662985225"/>
        <w:category>
          <w:name w:val="General"/>
          <w:gallery w:val="placeholder"/>
        </w:category>
        <w:types>
          <w:type w:val="bbPlcHdr"/>
        </w:types>
        <w:behaviors>
          <w:behavior w:val="content"/>
        </w:behaviors>
        <w:guid w:val="{7A8DE7C0-1D7A-4DCD-8F72-CA016C9BE09F}"/>
      </w:docPartPr>
      <w:docPartBody>
        <w:p w:rsidR="001F66F4" w:rsidRDefault="00EA0A8F" w:rsidP="00EA0A8F">
          <w:pPr>
            <w:pStyle w:val="3ABE55A42C764D0AB5CB9066629852252"/>
          </w:pPr>
          <w:r w:rsidRPr="002351AB">
            <w:rPr>
              <w:rStyle w:val="PlaceholderText"/>
              <w:rFonts w:asciiTheme="minorBidi" w:hAnsiTheme="minorBidi" w:cstheme="minorBidi"/>
              <w:sz w:val="18"/>
              <w:szCs w:val="18"/>
            </w:rPr>
            <w:t>Enter requested regions / details</w:t>
          </w:r>
        </w:p>
      </w:docPartBody>
    </w:docPart>
    <w:docPart>
      <w:docPartPr>
        <w:name w:val="17F2A868651E46BDAB77FB5F6EC0C837"/>
        <w:category>
          <w:name w:val="General"/>
          <w:gallery w:val="placeholder"/>
        </w:category>
        <w:types>
          <w:type w:val="bbPlcHdr"/>
        </w:types>
        <w:behaviors>
          <w:behavior w:val="content"/>
        </w:behaviors>
        <w:guid w:val="{FA36E8CA-6A83-4F95-A1E3-A41F7D2BE6B9}"/>
      </w:docPartPr>
      <w:docPartBody>
        <w:p w:rsidR="001F66F4" w:rsidRDefault="00EA0A8F" w:rsidP="00EA0A8F">
          <w:pPr>
            <w:pStyle w:val="17F2A868651E46BDAB77FB5F6EC0C8372"/>
          </w:pPr>
          <w:r w:rsidRPr="002351AB">
            <w:rPr>
              <w:rStyle w:val="PlaceholderText"/>
              <w:rFonts w:asciiTheme="minorBidi" w:hAnsiTheme="minorBidi" w:cstheme="minorBidi"/>
              <w:sz w:val="18"/>
              <w:szCs w:val="18"/>
            </w:rPr>
            <w:t>Enter sample type</w:t>
          </w:r>
        </w:p>
      </w:docPartBody>
    </w:docPart>
    <w:docPart>
      <w:docPartPr>
        <w:name w:val="0F3C7E56E30F44DCB10D2B2C73C9E9B5"/>
        <w:category>
          <w:name w:val="General"/>
          <w:gallery w:val="placeholder"/>
        </w:category>
        <w:types>
          <w:type w:val="bbPlcHdr"/>
        </w:types>
        <w:behaviors>
          <w:behavior w:val="content"/>
        </w:behaviors>
        <w:guid w:val="{43EA8306-C6E4-4003-AE84-05CE6898B4F7}"/>
      </w:docPartPr>
      <w:docPartBody>
        <w:p w:rsidR="001F66F4" w:rsidRDefault="00EA0A8F" w:rsidP="00EA0A8F">
          <w:pPr>
            <w:pStyle w:val="0F3C7E56E30F44DCB10D2B2C73C9E9B52"/>
          </w:pPr>
          <w:r w:rsidRPr="002351AB">
            <w:rPr>
              <w:rStyle w:val="PlaceholderText"/>
              <w:rFonts w:asciiTheme="minorBidi" w:hAnsiTheme="minorBidi" w:cstheme="minorBidi"/>
              <w:sz w:val="18"/>
              <w:szCs w:val="18"/>
            </w:rPr>
            <w:t>Click or tap here to enter text.</w:t>
          </w:r>
        </w:p>
      </w:docPartBody>
    </w:docPart>
    <w:docPart>
      <w:docPartPr>
        <w:name w:val="1ECF447DAA034D83A59A31416D9CB5A7"/>
        <w:category>
          <w:name w:val="General"/>
          <w:gallery w:val="placeholder"/>
        </w:category>
        <w:types>
          <w:type w:val="bbPlcHdr"/>
        </w:types>
        <w:behaviors>
          <w:behavior w:val="content"/>
        </w:behaviors>
        <w:guid w:val="{0AFF4847-2E1D-4BB7-9A3A-E20CB39671FE}"/>
      </w:docPartPr>
      <w:docPartBody>
        <w:p w:rsidR="001F66F4" w:rsidRDefault="00183ECD" w:rsidP="00183ECD">
          <w:pPr>
            <w:pStyle w:val="1ECF447DAA034D83A59A31416D9CB5A7"/>
          </w:pPr>
          <w:r w:rsidRPr="000E4595">
            <w:rPr>
              <w:rStyle w:val="PlaceholderText"/>
            </w:rPr>
            <w:t>Click or tap here to enter text.</w:t>
          </w:r>
        </w:p>
      </w:docPartBody>
    </w:docPart>
    <w:docPart>
      <w:docPartPr>
        <w:name w:val="DF9B99E9F7C049AFB166E5D2C9F4D22C"/>
        <w:category>
          <w:name w:val="General"/>
          <w:gallery w:val="placeholder"/>
        </w:category>
        <w:types>
          <w:type w:val="bbPlcHdr"/>
        </w:types>
        <w:behaviors>
          <w:behavior w:val="content"/>
        </w:behaviors>
        <w:guid w:val="{93320FB0-F46B-48FA-9D8C-A1B02153AB9D}"/>
      </w:docPartPr>
      <w:docPartBody>
        <w:p w:rsidR="000E5055" w:rsidRDefault="00EA0A8F" w:rsidP="00EA0A8F">
          <w:pPr>
            <w:pStyle w:val="DF9B99E9F7C049AFB166E5D2C9F4D22C2"/>
          </w:pPr>
          <w:r w:rsidRPr="002351AB">
            <w:rPr>
              <w:rFonts w:asciiTheme="minorBidi" w:eastAsia="Times New Roman" w:hAnsiTheme="minorBidi" w:cstheme="minorBidi"/>
              <w:b w:val="0"/>
              <w:bCs w:val="0"/>
              <w:caps w:val="0"/>
              <w:color w:val="808080" w:themeColor="background1" w:themeShade="80"/>
              <w:sz w:val="18"/>
              <w:szCs w:val="18"/>
            </w:rPr>
            <w:t>Type full name</w:t>
          </w:r>
        </w:p>
      </w:docPartBody>
    </w:docPart>
    <w:docPart>
      <w:docPartPr>
        <w:name w:val="2D01F8164EA7436AB565F273BA6FA3D1"/>
        <w:category>
          <w:name w:val="General"/>
          <w:gallery w:val="placeholder"/>
        </w:category>
        <w:types>
          <w:type w:val="bbPlcHdr"/>
        </w:types>
        <w:behaviors>
          <w:behavior w:val="content"/>
        </w:behaviors>
        <w:guid w:val="{B9D69E1C-4D8C-4875-9B1C-E25F271045CE}"/>
      </w:docPartPr>
      <w:docPartBody>
        <w:p w:rsidR="000E5055" w:rsidRDefault="00EA0A8F" w:rsidP="00EA0A8F">
          <w:pPr>
            <w:pStyle w:val="2D01F8164EA7436AB565F273BA6FA3D12"/>
          </w:pPr>
          <w:r w:rsidRPr="002351AB">
            <w:rPr>
              <w:rFonts w:asciiTheme="minorBidi" w:eastAsia="Times New Roman" w:hAnsiTheme="minorBidi" w:cstheme="minorBidi"/>
              <w:b w:val="0"/>
              <w:bCs w:val="0"/>
              <w:caps w:val="0"/>
              <w:color w:val="808080" w:themeColor="background1" w:themeShade="80"/>
              <w:sz w:val="18"/>
              <w:szCs w:val="18"/>
            </w:rPr>
            <w:t>Enter a date.</w:t>
          </w:r>
        </w:p>
      </w:docPartBody>
    </w:docPart>
    <w:docPart>
      <w:docPartPr>
        <w:name w:val="399EBF9086C04219BDDD939A2C7C4067"/>
        <w:category>
          <w:name w:val="General"/>
          <w:gallery w:val="placeholder"/>
        </w:category>
        <w:types>
          <w:type w:val="bbPlcHdr"/>
        </w:types>
        <w:behaviors>
          <w:behavior w:val="content"/>
        </w:behaviors>
        <w:guid w:val="{B030335F-AB35-47C7-B28E-317DAD85FB46}"/>
      </w:docPartPr>
      <w:docPartBody>
        <w:p w:rsidR="007D2D2C" w:rsidRDefault="00EA0A8F" w:rsidP="00EA0A8F">
          <w:pPr>
            <w:pStyle w:val="399EBF9086C04219BDDD939A2C7C40673"/>
          </w:pPr>
          <w:r w:rsidRPr="002351AB">
            <w:rPr>
              <w:rFonts w:asciiTheme="minorBidi" w:eastAsia="Times New Roman" w:hAnsiTheme="minorBidi" w:cstheme="minorBidi"/>
              <w:b w:val="0"/>
              <w:bCs w:val="0"/>
              <w:caps w:val="0"/>
              <w:color w:val="808080" w:themeColor="background1" w:themeShade="80"/>
              <w:sz w:val="18"/>
              <w:szCs w:val="18"/>
            </w:rPr>
            <w:t>Include DeptID and Project Code.</w:t>
          </w:r>
        </w:p>
      </w:docPartBody>
    </w:docPart>
    <w:docPart>
      <w:docPartPr>
        <w:name w:val="DefaultPlaceholder_-1854013435"/>
        <w:category>
          <w:name w:val="General"/>
          <w:gallery w:val="placeholder"/>
        </w:category>
        <w:types>
          <w:type w:val="bbPlcHdr"/>
        </w:types>
        <w:behaviors>
          <w:behavior w:val="content"/>
        </w:behaviors>
        <w:guid w:val="{CDD96642-DD56-4767-8169-28517B6AED73}"/>
      </w:docPartPr>
      <w:docPartBody>
        <w:p w:rsidR="00080C71" w:rsidRDefault="00191A14">
          <w:r w:rsidRPr="00413619">
            <w:rPr>
              <w:rStyle w:val="PlaceholderText"/>
            </w:rPr>
            <w:t>Enter any content that you want to repeat, including other content controls. You can also insert this control around table rows in order to repeat parts of a table.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7C5"/>
    <w:rsid w:val="00054492"/>
    <w:rsid w:val="00076BC8"/>
    <w:rsid w:val="00080C71"/>
    <w:rsid w:val="000A62FA"/>
    <w:rsid w:val="000A68BA"/>
    <w:rsid w:val="000E5055"/>
    <w:rsid w:val="001576C8"/>
    <w:rsid w:val="00183ECD"/>
    <w:rsid w:val="00191A14"/>
    <w:rsid w:val="001F66F4"/>
    <w:rsid w:val="002A7A60"/>
    <w:rsid w:val="003B346B"/>
    <w:rsid w:val="003C5B9D"/>
    <w:rsid w:val="004D335C"/>
    <w:rsid w:val="00566790"/>
    <w:rsid w:val="005E02CF"/>
    <w:rsid w:val="00602871"/>
    <w:rsid w:val="00665FD8"/>
    <w:rsid w:val="007539D6"/>
    <w:rsid w:val="007941DD"/>
    <w:rsid w:val="007D2D2C"/>
    <w:rsid w:val="00815CBB"/>
    <w:rsid w:val="0082404B"/>
    <w:rsid w:val="008C10F7"/>
    <w:rsid w:val="008D207F"/>
    <w:rsid w:val="0091549F"/>
    <w:rsid w:val="00BA1853"/>
    <w:rsid w:val="00BC3C26"/>
    <w:rsid w:val="00BD283F"/>
    <w:rsid w:val="00E0116C"/>
    <w:rsid w:val="00EA0A8F"/>
    <w:rsid w:val="00F12809"/>
    <w:rsid w:val="00F47572"/>
    <w:rsid w:val="00F927C5"/>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CA" w:eastAsia="en-CA"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1A14"/>
    <w:rPr>
      <w:color w:val="666666"/>
    </w:rPr>
  </w:style>
  <w:style w:type="paragraph" w:customStyle="1" w:styleId="AABCC90C3DAD4CF7A310240406B2F151">
    <w:name w:val="AABCC90C3DAD4CF7A310240406B2F151"/>
    <w:rsid w:val="00F47572"/>
    <w:pPr>
      <w:spacing w:line="278" w:lineRule="auto"/>
    </w:pPr>
    <w:rPr>
      <w:sz w:val="24"/>
      <w:szCs w:val="24"/>
    </w:rPr>
  </w:style>
  <w:style w:type="paragraph" w:customStyle="1" w:styleId="BD43CA863E624E75832D26AB7271FE39">
    <w:name w:val="BD43CA863E624E75832D26AB7271FE39"/>
    <w:rsid w:val="00F47572"/>
    <w:pPr>
      <w:spacing w:line="278" w:lineRule="auto"/>
    </w:pPr>
    <w:rPr>
      <w:sz w:val="24"/>
      <w:szCs w:val="24"/>
    </w:rPr>
  </w:style>
  <w:style w:type="paragraph" w:customStyle="1" w:styleId="14D79E28C2C94BC7B90F0B65E3F73884">
    <w:name w:val="14D79E28C2C94BC7B90F0B65E3F73884"/>
    <w:rsid w:val="00F47572"/>
    <w:pPr>
      <w:spacing w:line="278" w:lineRule="auto"/>
    </w:pPr>
    <w:rPr>
      <w:sz w:val="24"/>
      <w:szCs w:val="24"/>
    </w:rPr>
  </w:style>
  <w:style w:type="paragraph" w:customStyle="1" w:styleId="8D40BD0943E248C8BB6729202B007DF6">
    <w:name w:val="8D40BD0943E248C8BB6729202B007DF6"/>
    <w:rsid w:val="00F47572"/>
    <w:pPr>
      <w:spacing w:line="278" w:lineRule="auto"/>
    </w:pPr>
    <w:rPr>
      <w:sz w:val="24"/>
      <w:szCs w:val="24"/>
    </w:rPr>
  </w:style>
  <w:style w:type="paragraph" w:customStyle="1" w:styleId="330B09754D164D83B1485F1FB18DD1C2">
    <w:name w:val="330B09754D164D83B1485F1FB18DD1C2"/>
    <w:rsid w:val="00183ECD"/>
    <w:pPr>
      <w:spacing w:line="278" w:lineRule="auto"/>
    </w:pPr>
    <w:rPr>
      <w:sz w:val="24"/>
      <w:szCs w:val="24"/>
    </w:rPr>
  </w:style>
  <w:style w:type="paragraph" w:customStyle="1" w:styleId="1ECF447DAA034D83A59A31416D9CB5A7">
    <w:name w:val="1ECF447DAA034D83A59A31416D9CB5A7"/>
    <w:rsid w:val="00183ECD"/>
    <w:pPr>
      <w:spacing w:line="278" w:lineRule="auto"/>
    </w:pPr>
    <w:rPr>
      <w:sz w:val="24"/>
      <w:szCs w:val="24"/>
    </w:rPr>
  </w:style>
  <w:style w:type="paragraph" w:customStyle="1" w:styleId="9F661ABFE91449458D5BB15F34FE12BF">
    <w:name w:val="9F661ABFE91449458D5BB15F34FE12BF"/>
    <w:rsid w:val="00F47572"/>
    <w:pPr>
      <w:spacing w:line="278" w:lineRule="auto"/>
    </w:pPr>
    <w:rPr>
      <w:sz w:val="24"/>
      <w:szCs w:val="24"/>
    </w:rPr>
  </w:style>
  <w:style w:type="paragraph" w:customStyle="1" w:styleId="A00FF49E098F4714AEDEDDCC0FB611A5">
    <w:name w:val="A00FF49E098F4714AEDEDDCC0FB611A5"/>
    <w:rsid w:val="00F47572"/>
    <w:pPr>
      <w:spacing w:line="278" w:lineRule="auto"/>
    </w:pPr>
    <w:rPr>
      <w:sz w:val="24"/>
      <w:szCs w:val="24"/>
    </w:rPr>
  </w:style>
  <w:style w:type="paragraph" w:customStyle="1" w:styleId="19B7E1483DA140FE984C2C37E83343452">
    <w:name w:val="19B7E1483DA140FE984C2C37E8334345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9E5E5B424C4D481E9D1A4AE33A44DA582">
    <w:name w:val="9E5E5B424C4D481E9D1A4AE33A44DA58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98A9ED0BC41B43359E56A0D71B372EC52">
    <w:name w:val="98A9ED0BC41B43359E56A0D71B372EC5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C224805B001D41CFA64CF7A7E2AD8FEE2">
    <w:name w:val="C224805B001D41CFA64CF7A7E2AD8FEE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DA87B9E79552488E97653E978060C86B2">
    <w:name w:val="DA87B9E79552488E97653E978060C86B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E8A6FDA9EA99441EBE349079B550D0B82">
    <w:name w:val="E8A6FDA9EA99441EBE349079B550D0B8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AD713EC4507B4E30A02B40F52C7BA2CC2">
    <w:name w:val="AD713EC4507B4E30A02B40F52C7BA2CC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5A685580C06443DC8E695384E0538B302">
    <w:name w:val="5A685580C06443DC8E695384E0538B30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98405EF82A88473CB2E1084F1C1AB35C2">
    <w:name w:val="98405EF82A88473CB2E1084F1C1AB35C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7E5137E0E85F4FFE887206C4C4B90EB82">
    <w:name w:val="7E5137E0E85F4FFE887206C4C4B90EB8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026C0CA868BC4BFF8C823B3CE34126312">
    <w:name w:val="026C0CA868BC4BFF8C823B3CE3412631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4E4827034456466987A0A7D569275EC22">
    <w:name w:val="4E4827034456466987A0A7D569275EC2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636AB605722E40E884BBD74FAA4220EC2">
    <w:name w:val="636AB605722E40E884BBD74FAA4220EC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FD1BFBEBFAAB4E988A45D40D36BF7BA62">
    <w:name w:val="FD1BFBEBFAAB4E988A45D40D36BF7BA6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EBA39B86B99745598354C27D7F85201D2">
    <w:name w:val="EBA39B86B99745598354C27D7F85201D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3ABE55A42C764D0AB5CB9066629852252">
    <w:name w:val="3ABE55A42C764D0AB5CB906662985225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17F2A868651E46BDAB77FB5F6EC0C8372">
    <w:name w:val="17F2A868651E46BDAB77FB5F6EC0C837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0F3C7E56E30F44DCB10D2B2C73C9E9B52">
    <w:name w:val="0F3C7E56E30F44DCB10D2B2C73C9E9B52"/>
    <w:rsid w:val="00EA0A8F"/>
    <w:pPr>
      <w:spacing w:after="0" w:line="240" w:lineRule="auto"/>
    </w:pPr>
    <w:rPr>
      <w:rFonts w:ascii="Arial" w:eastAsia="Times New Roman" w:hAnsi="Arial" w:cs="Times New Roman"/>
      <w:kern w:val="0"/>
      <w:szCs w:val="20"/>
      <w:lang w:val="en-US" w:eastAsia="en-US"/>
      <w14:ligatures w14:val="none"/>
    </w:rPr>
  </w:style>
  <w:style w:type="paragraph" w:customStyle="1" w:styleId="DF9B99E9F7C049AFB166E5D2C9F4D22C2">
    <w:name w:val="DF9B99E9F7C049AFB166E5D2C9F4D22C2"/>
    <w:rsid w:val="00EA0A8F"/>
    <w:pPr>
      <w:tabs>
        <w:tab w:val="left" w:pos="426"/>
      </w:tabs>
      <w:spacing w:before="120" w:after="180" w:line="240" w:lineRule="auto"/>
      <w:contextualSpacing/>
    </w:pPr>
    <w:rPr>
      <w:rFonts w:ascii="Calibri" w:eastAsiaTheme="majorEastAsia" w:hAnsi="Calibri" w:cs="Arial"/>
      <w:b/>
      <w:bCs/>
      <w:caps/>
      <w:color w:val="595959" w:themeColor="text1" w:themeTint="A6"/>
      <w:kern w:val="0"/>
      <w:sz w:val="44"/>
      <w:szCs w:val="44"/>
      <w:lang w:val="en-US" w:eastAsia="en-US"/>
      <w14:ligatures w14:val="none"/>
    </w:rPr>
  </w:style>
  <w:style w:type="paragraph" w:customStyle="1" w:styleId="2D01F8164EA7436AB565F273BA6FA3D12">
    <w:name w:val="2D01F8164EA7436AB565F273BA6FA3D12"/>
    <w:rsid w:val="00EA0A8F"/>
    <w:pPr>
      <w:tabs>
        <w:tab w:val="left" w:pos="426"/>
      </w:tabs>
      <w:spacing w:before="120" w:after="180" w:line="240" w:lineRule="auto"/>
      <w:contextualSpacing/>
    </w:pPr>
    <w:rPr>
      <w:rFonts w:ascii="Calibri" w:eastAsiaTheme="majorEastAsia" w:hAnsi="Calibri" w:cs="Arial"/>
      <w:b/>
      <w:bCs/>
      <w:caps/>
      <w:color w:val="595959" w:themeColor="text1" w:themeTint="A6"/>
      <w:kern w:val="0"/>
      <w:sz w:val="44"/>
      <w:szCs w:val="44"/>
      <w:lang w:val="en-US" w:eastAsia="en-US"/>
      <w14:ligatures w14:val="none"/>
    </w:rPr>
  </w:style>
  <w:style w:type="paragraph" w:customStyle="1" w:styleId="399EBF9086C04219BDDD939A2C7C40673">
    <w:name w:val="399EBF9086C04219BDDD939A2C7C40673"/>
    <w:rsid w:val="00EA0A8F"/>
    <w:pPr>
      <w:tabs>
        <w:tab w:val="left" w:pos="426"/>
      </w:tabs>
      <w:spacing w:before="120" w:after="180" w:line="240" w:lineRule="auto"/>
      <w:contextualSpacing/>
    </w:pPr>
    <w:rPr>
      <w:rFonts w:ascii="Calibri" w:eastAsiaTheme="majorEastAsia" w:hAnsi="Calibri" w:cs="Arial"/>
      <w:b/>
      <w:bCs/>
      <w:caps/>
      <w:color w:val="595959" w:themeColor="text1" w:themeTint="A6"/>
      <w:kern w:val="0"/>
      <w:sz w:val="44"/>
      <w:szCs w:val="44"/>
      <w:lang w:val="en-US" w:eastAsia="en-US"/>
      <w14:ligatures w14:val="none"/>
    </w:rPr>
  </w:style>
  <w:style w:type="paragraph" w:customStyle="1" w:styleId="E302E3471667422292F0CE51F8CAFFA6">
    <w:name w:val="E302E3471667422292F0CE51F8CAFFA6"/>
    <w:rsid w:val="00191A14"/>
    <w:pPr>
      <w:spacing w:line="278" w:lineRule="auto"/>
    </w:pPr>
    <w:rPr>
      <w:sz w:val="24"/>
      <w:szCs w:val="24"/>
    </w:rPr>
  </w:style>
  <w:style w:type="paragraph" w:customStyle="1" w:styleId="65CD1B6BA142475BA75232EA4111D1AE">
    <w:name w:val="65CD1B6BA142475BA75232EA4111D1AE"/>
    <w:rsid w:val="00191A14"/>
    <w:pPr>
      <w:spacing w:line="278" w:lineRule="auto"/>
    </w:pPr>
    <w:rPr>
      <w:sz w:val="24"/>
      <w:szCs w:val="24"/>
    </w:rPr>
  </w:style>
  <w:style w:type="paragraph" w:customStyle="1" w:styleId="1748C4DF0EEE41FE9A4F857DF905E652">
    <w:name w:val="1748C4DF0EEE41FE9A4F857DF905E652"/>
    <w:rsid w:val="00191A14"/>
    <w:pPr>
      <w:spacing w:line="278" w:lineRule="auto"/>
    </w:pPr>
    <w:rPr>
      <w:sz w:val="24"/>
      <w:szCs w:val="24"/>
    </w:rPr>
  </w:style>
  <w:style w:type="paragraph" w:customStyle="1" w:styleId="9A3ACD28A85848BA993D49D75EE84004">
    <w:name w:val="9A3ACD28A85848BA993D49D75EE84004"/>
    <w:rsid w:val="00191A14"/>
    <w:pPr>
      <w:spacing w:line="278" w:lineRule="auto"/>
    </w:pPr>
    <w:rPr>
      <w:sz w:val="24"/>
      <w:szCs w:val="24"/>
    </w:rPr>
  </w:style>
  <w:style w:type="paragraph" w:customStyle="1" w:styleId="CA180DD8277645E99C6ED4B3741C57D8">
    <w:name w:val="CA180DD8277645E99C6ED4B3741C57D8"/>
    <w:rsid w:val="00191A14"/>
    <w:pPr>
      <w:spacing w:line="278" w:lineRule="auto"/>
    </w:pPr>
    <w:rPr>
      <w:sz w:val="24"/>
      <w:szCs w:val="24"/>
    </w:rPr>
  </w:style>
  <w:style w:type="paragraph" w:customStyle="1" w:styleId="E2588E4AD0A3484A9050440A5FF6FA35">
    <w:name w:val="E2588E4AD0A3484A9050440A5FF6FA35"/>
    <w:rsid w:val="00191A14"/>
    <w:pPr>
      <w:spacing w:line="278" w:lineRule="auto"/>
    </w:pPr>
    <w:rPr>
      <w:sz w:val="24"/>
      <w:szCs w:val="24"/>
    </w:rPr>
  </w:style>
  <w:style w:type="paragraph" w:customStyle="1" w:styleId="41D06CE2ABB446D1BCCFC6A553165EBF">
    <w:name w:val="41D06CE2ABB446D1BCCFC6A553165EBF"/>
    <w:rsid w:val="00191A14"/>
    <w:pPr>
      <w:spacing w:line="278" w:lineRule="auto"/>
    </w:pPr>
    <w:rPr>
      <w:sz w:val="24"/>
      <w:szCs w:val="24"/>
    </w:rPr>
  </w:style>
  <w:style w:type="paragraph" w:customStyle="1" w:styleId="22B2F63A132E4CC8949E9113BF3005AD">
    <w:name w:val="22B2F63A132E4CC8949E9113BF3005AD"/>
    <w:rsid w:val="00191A14"/>
    <w:pPr>
      <w:spacing w:line="278" w:lineRule="auto"/>
    </w:pPr>
    <w:rPr>
      <w:sz w:val="24"/>
      <w:szCs w:val="24"/>
    </w:rPr>
  </w:style>
  <w:style w:type="paragraph" w:customStyle="1" w:styleId="C4A847BC24BF4ECDB05E8E86833A3631">
    <w:name w:val="C4A847BC24BF4ECDB05E8E86833A3631"/>
    <w:rsid w:val="00191A14"/>
    <w:pPr>
      <w:spacing w:line="278" w:lineRule="auto"/>
    </w:pPr>
    <w:rPr>
      <w:sz w:val="24"/>
      <w:szCs w:val="24"/>
    </w:rPr>
  </w:style>
  <w:style w:type="paragraph" w:customStyle="1" w:styleId="C67322788E404E57A041FCD7EE9AE2FD">
    <w:name w:val="C67322788E404E57A041FCD7EE9AE2FD"/>
    <w:rsid w:val="00191A14"/>
    <w:pPr>
      <w:spacing w:line="278" w:lineRule="auto"/>
    </w:pPr>
    <w:rPr>
      <w:sz w:val="24"/>
      <w:szCs w:val="24"/>
    </w:rPr>
  </w:style>
  <w:style w:type="paragraph" w:customStyle="1" w:styleId="F26AF100E3434D56A2CB49C90356E0BE">
    <w:name w:val="F26AF100E3434D56A2CB49C90356E0BE"/>
    <w:rsid w:val="00191A14"/>
    <w:pPr>
      <w:spacing w:line="278" w:lineRule="auto"/>
    </w:pPr>
    <w:rPr>
      <w:sz w:val="24"/>
      <w:szCs w:val="24"/>
    </w:rPr>
  </w:style>
  <w:style w:type="paragraph" w:customStyle="1" w:styleId="C6C28E8000A7457ABDF9836DC517A302">
    <w:name w:val="C6C28E8000A7457ABDF9836DC517A302"/>
    <w:rsid w:val="00191A14"/>
    <w:pPr>
      <w:spacing w:line="278" w:lineRule="auto"/>
    </w:pPr>
    <w:rPr>
      <w:sz w:val="24"/>
      <w:szCs w:val="24"/>
    </w:rPr>
  </w:style>
  <w:style w:type="paragraph" w:customStyle="1" w:styleId="5F8CE97D89594546AE6E4B6DD9CA6937">
    <w:name w:val="5F8CE97D89594546AE6E4B6DD9CA6937"/>
    <w:rsid w:val="00191A14"/>
    <w:pPr>
      <w:spacing w:line="278" w:lineRule="auto"/>
    </w:pPr>
    <w:rPr>
      <w:sz w:val="24"/>
      <w:szCs w:val="24"/>
    </w:rPr>
  </w:style>
  <w:style w:type="paragraph" w:customStyle="1" w:styleId="5D9A1FA1865E4676AC1346BA43CAAF6F">
    <w:name w:val="5D9A1FA1865E4676AC1346BA43CAAF6F"/>
    <w:rsid w:val="00191A14"/>
    <w:pPr>
      <w:spacing w:line="278" w:lineRule="auto"/>
    </w:pPr>
    <w:rPr>
      <w:sz w:val="24"/>
      <w:szCs w:val="24"/>
    </w:rPr>
  </w:style>
  <w:style w:type="paragraph" w:customStyle="1" w:styleId="6E726FC397C5446BBD4D376BD488CB5C">
    <w:name w:val="6E726FC397C5446BBD4D376BD488CB5C"/>
    <w:rsid w:val="00191A14"/>
    <w:pPr>
      <w:spacing w:line="278" w:lineRule="auto"/>
    </w:pPr>
    <w:rPr>
      <w:sz w:val="24"/>
      <w:szCs w:val="24"/>
    </w:rPr>
  </w:style>
  <w:style w:type="paragraph" w:customStyle="1" w:styleId="162AFC5EBD3C433F85FF5F15AB440B6E">
    <w:name w:val="162AFC5EBD3C433F85FF5F15AB440B6E"/>
    <w:rsid w:val="00191A14"/>
    <w:pPr>
      <w:spacing w:line="278" w:lineRule="auto"/>
    </w:pPr>
    <w:rPr>
      <w:sz w:val="24"/>
      <w:szCs w:val="24"/>
    </w:rPr>
  </w:style>
  <w:style w:type="paragraph" w:customStyle="1" w:styleId="F47C2995AFBE4B87943546966F27A7E1">
    <w:name w:val="F47C2995AFBE4B87943546966F27A7E1"/>
    <w:rsid w:val="00191A14"/>
    <w:pPr>
      <w:spacing w:line="278" w:lineRule="auto"/>
    </w:pPr>
    <w:rPr>
      <w:sz w:val="24"/>
      <w:szCs w:val="24"/>
    </w:rPr>
  </w:style>
  <w:style w:type="paragraph" w:customStyle="1" w:styleId="8ED99BC201E349E69468F0AA1FB3B34A">
    <w:name w:val="8ED99BC201E349E69468F0AA1FB3B34A"/>
    <w:rsid w:val="00191A14"/>
    <w:pPr>
      <w:spacing w:line="278" w:lineRule="auto"/>
    </w:pPr>
    <w:rPr>
      <w:sz w:val="24"/>
      <w:szCs w:val="24"/>
    </w:rPr>
  </w:style>
  <w:style w:type="paragraph" w:customStyle="1" w:styleId="4A097AA9FC494691B333C3218FEBEDEB">
    <w:name w:val="4A097AA9FC494691B333C3218FEBEDEB"/>
    <w:rsid w:val="00191A14"/>
    <w:pPr>
      <w:spacing w:line="278" w:lineRule="auto"/>
    </w:pPr>
    <w:rPr>
      <w:sz w:val="24"/>
      <w:szCs w:val="24"/>
    </w:rPr>
  </w:style>
  <w:style w:type="paragraph" w:customStyle="1" w:styleId="895C3D6370404711B3CD23E5072F7A23">
    <w:name w:val="895C3D6370404711B3CD23E5072F7A23"/>
    <w:rsid w:val="00191A14"/>
    <w:pPr>
      <w:spacing w:line="278" w:lineRule="auto"/>
    </w:pPr>
    <w:rPr>
      <w:sz w:val="24"/>
      <w:szCs w:val="24"/>
    </w:rPr>
  </w:style>
  <w:style w:type="paragraph" w:customStyle="1" w:styleId="160892202BAF4B4EA4FAA2C2A99741F7">
    <w:name w:val="160892202BAF4B4EA4FAA2C2A99741F7"/>
    <w:rsid w:val="00191A14"/>
    <w:pPr>
      <w:spacing w:line="278" w:lineRule="auto"/>
    </w:pPr>
    <w:rPr>
      <w:sz w:val="24"/>
      <w:szCs w:val="24"/>
    </w:rPr>
  </w:style>
  <w:style w:type="paragraph" w:customStyle="1" w:styleId="54246DD41951415699237672FBE582A8">
    <w:name w:val="54246DD41951415699237672FBE582A8"/>
    <w:rsid w:val="00191A14"/>
    <w:pPr>
      <w:spacing w:line="278" w:lineRule="auto"/>
    </w:pPr>
    <w:rPr>
      <w:sz w:val="24"/>
      <w:szCs w:val="24"/>
    </w:rPr>
  </w:style>
  <w:style w:type="paragraph" w:customStyle="1" w:styleId="F7B678A136FC49EEB1C82400095AB936">
    <w:name w:val="F7B678A136FC49EEB1C82400095AB936"/>
    <w:rsid w:val="00191A14"/>
    <w:pPr>
      <w:spacing w:line="278" w:lineRule="auto"/>
    </w:pPr>
    <w:rPr>
      <w:sz w:val="24"/>
      <w:szCs w:val="24"/>
    </w:rPr>
  </w:style>
  <w:style w:type="paragraph" w:customStyle="1" w:styleId="E85BE2829A6C4ABE81131F36BB806155">
    <w:name w:val="E85BE2829A6C4ABE81131F36BB806155"/>
    <w:rsid w:val="00191A14"/>
    <w:pPr>
      <w:spacing w:line="278" w:lineRule="auto"/>
    </w:pPr>
    <w:rPr>
      <w:sz w:val="24"/>
      <w:szCs w:val="24"/>
    </w:rPr>
  </w:style>
  <w:style w:type="paragraph" w:customStyle="1" w:styleId="2ED34926B6624F87AA2DD4151818F228">
    <w:name w:val="2ED34926B6624F87AA2DD4151818F228"/>
    <w:rsid w:val="00191A14"/>
    <w:pPr>
      <w:spacing w:line="278" w:lineRule="auto"/>
    </w:pPr>
    <w:rPr>
      <w:sz w:val="24"/>
      <w:szCs w:val="24"/>
    </w:rPr>
  </w:style>
  <w:style w:type="paragraph" w:customStyle="1" w:styleId="0134DC0AE54848D6B7D92CA1FC1A142D">
    <w:name w:val="0134DC0AE54848D6B7D92CA1FC1A142D"/>
    <w:rsid w:val="00191A14"/>
    <w:pPr>
      <w:spacing w:line="278" w:lineRule="auto"/>
    </w:pPr>
    <w:rPr>
      <w:sz w:val="24"/>
      <w:szCs w:val="24"/>
    </w:rPr>
  </w:style>
  <w:style w:type="paragraph" w:customStyle="1" w:styleId="B5197FCD0EB64EBD9012B3B4CAA1DD62">
    <w:name w:val="B5197FCD0EB64EBD9012B3B4CAA1DD62"/>
    <w:rsid w:val="00191A14"/>
    <w:pPr>
      <w:spacing w:line="278" w:lineRule="auto"/>
    </w:pPr>
    <w:rPr>
      <w:sz w:val="24"/>
      <w:szCs w:val="24"/>
    </w:rPr>
  </w:style>
  <w:style w:type="paragraph" w:customStyle="1" w:styleId="35E84E37379246EF9D8930DDD7692D91">
    <w:name w:val="35E84E37379246EF9D8930DDD7692D91"/>
    <w:rsid w:val="00191A14"/>
    <w:pPr>
      <w:spacing w:line="278" w:lineRule="auto"/>
    </w:pPr>
    <w:rPr>
      <w:sz w:val="24"/>
      <w:szCs w:val="24"/>
    </w:rPr>
  </w:style>
  <w:style w:type="paragraph" w:customStyle="1" w:styleId="07D965BFBF4944CFAF3807564C98915C">
    <w:name w:val="07D965BFBF4944CFAF3807564C98915C"/>
    <w:rsid w:val="00191A14"/>
    <w:pPr>
      <w:spacing w:line="278" w:lineRule="auto"/>
    </w:pPr>
    <w:rPr>
      <w:sz w:val="24"/>
      <w:szCs w:val="24"/>
    </w:rPr>
  </w:style>
  <w:style w:type="paragraph" w:customStyle="1" w:styleId="9AC6FFBB9EC34E538F6762AB68FF0C60">
    <w:name w:val="9AC6FFBB9EC34E538F6762AB68FF0C60"/>
    <w:rsid w:val="00191A14"/>
    <w:pPr>
      <w:spacing w:line="278" w:lineRule="auto"/>
    </w:pPr>
    <w:rPr>
      <w:sz w:val="24"/>
      <w:szCs w:val="24"/>
    </w:rPr>
  </w:style>
  <w:style w:type="paragraph" w:customStyle="1" w:styleId="240533B063EC4ADBAF1B3D8D56C0B853">
    <w:name w:val="240533B063EC4ADBAF1B3D8D56C0B853"/>
    <w:rsid w:val="00191A14"/>
    <w:pPr>
      <w:spacing w:line="278" w:lineRule="auto"/>
    </w:pPr>
    <w:rPr>
      <w:sz w:val="24"/>
      <w:szCs w:val="24"/>
    </w:rPr>
  </w:style>
  <w:style w:type="paragraph" w:customStyle="1" w:styleId="4DF59009C24646A4AD4C2ACC2D18A361">
    <w:name w:val="4DF59009C24646A4AD4C2ACC2D18A361"/>
    <w:rsid w:val="00191A14"/>
    <w:pPr>
      <w:spacing w:line="278" w:lineRule="auto"/>
    </w:pPr>
    <w:rPr>
      <w:sz w:val="24"/>
      <w:szCs w:val="24"/>
    </w:rPr>
  </w:style>
  <w:style w:type="paragraph" w:customStyle="1" w:styleId="333B3BBBA0764F0CAD438D2912F824CA">
    <w:name w:val="333B3BBBA0764F0CAD438D2912F824CA"/>
    <w:rsid w:val="00191A14"/>
    <w:pPr>
      <w:spacing w:line="278" w:lineRule="auto"/>
    </w:pPr>
    <w:rPr>
      <w:sz w:val="24"/>
      <w:szCs w:val="24"/>
    </w:rPr>
  </w:style>
  <w:style w:type="paragraph" w:customStyle="1" w:styleId="5B7BB5F2594D4315B3621E5D56CE4DA3">
    <w:name w:val="5B7BB5F2594D4315B3621E5D56CE4DA3"/>
    <w:rsid w:val="00191A14"/>
    <w:pPr>
      <w:spacing w:line="278" w:lineRule="auto"/>
    </w:pPr>
    <w:rPr>
      <w:sz w:val="24"/>
      <w:szCs w:val="24"/>
    </w:rPr>
  </w:style>
  <w:style w:type="paragraph" w:customStyle="1" w:styleId="9B179A55641E49FAB9202175857DC13E">
    <w:name w:val="9B179A55641E49FAB9202175857DC13E"/>
    <w:rsid w:val="00191A14"/>
    <w:pPr>
      <w:spacing w:line="278" w:lineRule="auto"/>
    </w:pPr>
    <w:rPr>
      <w:sz w:val="24"/>
      <w:szCs w:val="24"/>
    </w:rPr>
  </w:style>
  <w:style w:type="paragraph" w:customStyle="1" w:styleId="9A6F2F5575374DBB951F505CF32AF06C">
    <w:name w:val="9A6F2F5575374DBB951F505CF32AF06C"/>
    <w:rsid w:val="00191A14"/>
    <w:pPr>
      <w:spacing w:line="278" w:lineRule="auto"/>
    </w:pPr>
    <w:rPr>
      <w:sz w:val="24"/>
      <w:szCs w:val="24"/>
    </w:rPr>
  </w:style>
  <w:style w:type="paragraph" w:customStyle="1" w:styleId="4F84B9D146C44A8A833AAAA9A974BA9B">
    <w:name w:val="4F84B9D146C44A8A833AAAA9A974BA9B"/>
    <w:rsid w:val="00191A14"/>
    <w:pPr>
      <w:spacing w:line="278" w:lineRule="auto"/>
    </w:pPr>
    <w:rPr>
      <w:sz w:val="24"/>
      <w:szCs w:val="24"/>
    </w:rPr>
  </w:style>
  <w:style w:type="paragraph" w:customStyle="1" w:styleId="85F222F2075C490A8C6B84FCB2B95844">
    <w:name w:val="85F222F2075C490A8C6B84FCB2B95844"/>
    <w:rsid w:val="00191A14"/>
    <w:pPr>
      <w:spacing w:line="278" w:lineRule="auto"/>
    </w:pPr>
    <w:rPr>
      <w:sz w:val="24"/>
      <w:szCs w:val="24"/>
    </w:rPr>
  </w:style>
  <w:style w:type="paragraph" w:customStyle="1" w:styleId="9BFAC121BDF14D44B8FFC93EC7493879">
    <w:name w:val="9BFAC121BDF14D44B8FFC93EC7493879"/>
    <w:rsid w:val="00191A14"/>
    <w:pPr>
      <w:spacing w:line="278" w:lineRule="auto"/>
    </w:pPr>
    <w:rPr>
      <w:sz w:val="24"/>
      <w:szCs w:val="24"/>
    </w:rPr>
  </w:style>
  <w:style w:type="paragraph" w:customStyle="1" w:styleId="76D9482A76F447A6B415FE3252010CB8">
    <w:name w:val="76D9482A76F447A6B415FE3252010CB8"/>
    <w:rsid w:val="00191A14"/>
    <w:pPr>
      <w:spacing w:line="278" w:lineRule="auto"/>
    </w:pPr>
    <w:rPr>
      <w:sz w:val="24"/>
      <w:szCs w:val="24"/>
    </w:rPr>
  </w:style>
  <w:style w:type="paragraph" w:customStyle="1" w:styleId="DA81D029444F499FAE7EE3E7A81F135B">
    <w:name w:val="DA81D029444F499FAE7EE3E7A81F135B"/>
    <w:rsid w:val="00191A14"/>
    <w:pPr>
      <w:spacing w:line="278" w:lineRule="auto"/>
    </w:pPr>
    <w:rPr>
      <w:sz w:val="24"/>
      <w:szCs w:val="24"/>
    </w:rPr>
  </w:style>
  <w:style w:type="paragraph" w:customStyle="1" w:styleId="63B03E41C32144B5981A6DEAFE73F9AF">
    <w:name w:val="63B03E41C32144B5981A6DEAFE73F9AF"/>
    <w:rsid w:val="00191A14"/>
    <w:pPr>
      <w:spacing w:line="278" w:lineRule="auto"/>
    </w:pPr>
    <w:rPr>
      <w:sz w:val="24"/>
      <w:szCs w:val="24"/>
    </w:rPr>
  </w:style>
  <w:style w:type="paragraph" w:customStyle="1" w:styleId="FB0A144DC22542BDA5D4E20FB5007D30">
    <w:name w:val="FB0A144DC22542BDA5D4E20FB5007D30"/>
    <w:rsid w:val="00191A14"/>
    <w:pPr>
      <w:spacing w:line="278" w:lineRule="auto"/>
    </w:pPr>
    <w:rPr>
      <w:sz w:val="24"/>
      <w:szCs w:val="24"/>
    </w:rPr>
  </w:style>
  <w:style w:type="paragraph" w:customStyle="1" w:styleId="9C852E0C7D704DEF9C985EFD5C9C9429">
    <w:name w:val="9C852E0C7D704DEF9C985EFD5C9C9429"/>
    <w:rsid w:val="00191A14"/>
    <w:pPr>
      <w:spacing w:line="278" w:lineRule="auto"/>
    </w:pPr>
    <w:rPr>
      <w:sz w:val="24"/>
      <w:szCs w:val="24"/>
    </w:rPr>
  </w:style>
  <w:style w:type="paragraph" w:customStyle="1" w:styleId="46954DA0D4464AA1B5495D68C46A35F9">
    <w:name w:val="46954DA0D4464AA1B5495D68C46A35F9"/>
    <w:rsid w:val="00191A14"/>
    <w:pPr>
      <w:spacing w:line="278" w:lineRule="auto"/>
    </w:pPr>
    <w:rPr>
      <w:sz w:val="24"/>
      <w:szCs w:val="24"/>
    </w:rPr>
  </w:style>
  <w:style w:type="paragraph" w:customStyle="1" w:styleId="7947047237634BD9AE0F31AF1528C70C">
    <w:name w:val="7947047237634BD9AE0F31AF1528C70C"/>
    <w:rsid w:val="00191A14"/>
    <w:pPr>
      <w:spacing w:line="278" w:lineRule="auto"/>
    </w:pPr>
    <w:rPr>
      <w:sz w:val="24"/>
      <w:szCs w:val="24"/>
    </w:rPr>
  </w:style>
  <w:style w:type="paragraph" w:customStyle="1" w:styleId="242F122E71844AE981975D0CFB5987E3">
    <w:name w:val="242F122E71844AE981975D0CFB5987E3"/>
    <w:rsid w:val="00191A14"/>
    <w:pPr>
      <w:spacing w:line="278" w:lineRule="auto"/>
    </w:pPr>
    <w:rPr>
      <w:sz w:val="24"/>
      <w:szCs w:val="24"/>
    </w:rPr>
  </w:style>
  <w:style w:type="paragraph" w:customStyle="1" w:styleId="905B6229A8FD4946B759085FDCC5CB6F">
    <w:name w:val="905B6229A8FD4946B759085FDCC5CB6F"/>
    <w:rsid w:val="00191A14"/>
    <w:pPr>
      <w:spacing w:line="278" w:lineRule="auto"/>
    </w:pPr>
    <w:rPr>
      <w:sz w:val="24"/>
      <w:szCs w:val="24"/>
    </w:rPr>
  </w:style>
  <w:style w:type="paragraph" w:customStyle="1" w:styleId="ADD7264DD0184114B4493C627C32E660">
    <w:name w:val="ADD7264DD0184114B4493C627C32E660"/>
    <w:rsid w:val="00191A14"/>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a4191d5-9b76-4ae3-8401-87ceee92a846">
      <UserInfo>
        <DisplayName>Office Of Advancement Visitors</DisplayName>
        <AccountId>4</AccountId>
        <AccountType/>
      </UserInfo>
      <UserInfo>
        <DisplayName>UCalgary Brand</DisplayName>
        <AccountId>15</AccountId>
        <AccountType/>
      </UserInfo>
    </SharedWithUsers>
    <TaxCatchAll xmlns="7a4191d5-9b76-4ae3-8401-87ceee92a846" xsi:nil="true"/>
    <lcf76f155ced4ddcb4097134ff3c332f xmlns="b9b0194d-1e98-4efc-bad5-9450f4bf7a1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14D9A0FA515564792FEACC70AB1043E" ma:contentTypeVersion="15" ma:contentTypeDescription="Create a new document." ma:contentTypeScope="" ma:versionID="3387522b3212352fc6bbea455d3cfc53">
  <xsd:schema xmlns:xsd="http://www.w3.org/2001/XMLSchema" xmlns:xs="http://www.w3.org/2001/XMLSchema" xmlns:p="http://schemas.microsoft.com/office/2006/metadata/properties" xmlns:ns2="7a4191d5-9b76-4ae3-8401-87ceee92a846" xmlns:ns3="b9b0194d-1e98-4efc-bad5-9450f4bf7a13" targetNamespace="http://schemas.microsoft.com/office/2006/metadata/properties" ma:root="true" ma:fieldsID="e28e2b4de73025e43726d49ef756c6aa" ns2:_="" ns3:_="">
    <xsd:import namespace="7a4191d5-9b76-4ae3-8401-87ceee92a846"/>
    <xsd:import namespace="b9b0194d-1e98-4efc-bad5-9450f4bf7a1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4191d5-9b76-4ae3-8401-87ceee92a84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976da6b-3754-4ea3-9a44-9d844208727a}" ma:internalName="TaxCatchAll" ma:showField="CatchAllData" ma:web="7a4191d5-9b76-4ae3-8401-87ceee92a84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9b0194d-1e98-4efc-bad5-9450f4bf7a1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d23ff3b-8b4b-4ebe-81e4-de565bb03cb5"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1CE5A0-1264-4AAE-AD7C-D5106D36C6AA}">
  <ds:schemaRefs>
    <ds:schemaRef ds:uri="http://schemas.microsoft.com/sharepoint/v3/contenttype/forms"/>
  </ds:schemaRefs>
</ds:datastoreItem>
</file>

<file path=customXml/itemProps2.xml><?xml version="1.0" encoding="utf-8"?>
<ds:datastoreItem xmlns:ds="http://schemas.openxmlformats.org/officeDocument/2006/customXml" ds:itemID="{ADC2DB9A-A08F-4224-9660-A613AEBDBE98}">
  <ds:schemaRefs>
    <ds:schemaRef ds:uri="http://schemas.microsoft.com/office/2006/metadata/properties"/>
    <ds:schemaRef ds:uri="http://schemas.microsoft.com/office/infopath/2007/PartnerControls"/>
    <ds:schemaRef ds:uri="7a4191d5-9b76-4ae3-8401-87ceee92a846"/>
    <ds:schemaRef ds:uri="b9b0194d-1e98-4efc-bad5-9450f4bf7a13"/>
  </ds:schemaRefs>
</ds:datastoreItem>
</file>

<file path=customXml/itemProps3.xml><?xml version="1.0" encoding="utf-8"?>
<ds:datastoreItem xmlns:ds="http://schemas.openxmlformats.org/officeDocument/2006/customXml" ds:itemID="{AC075122-4E15-460B-A576-FCF2D98F56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4191d5-9b76-4ae3-8401-87ceee92a846"/>
    <ds:schemaRef ds:uri="b9b0194d-1e98-4efc-bad5-9450f4bf7a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482AC37-883E-4D83-96C0-6ED63F28B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uc-simple-document-template-colour-092013</Template>
  <TotalTime>6</TotalTime>
  <Pages>2</Pages>
  <Words>616</Words>
  <Characters>3515</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v</vt:lpstr>
    </vt:vector>
  </TitlesOfParts>
  <Company>University of Calgary</Company>
  <LinksUpToDate>false</LinksUpToDate>
  <CharactersWithSpaces>4123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dc:title>
  <dc:creator>Rad Sadri</dc:creator>
  <cp:lastModifiedBy>Rad Sadri</cp:lastModifiedBy>
  <cp:revision>3</cp:revision>
  <cp:lastPrinted>2010-09-09T19:19:00Z</cp:lastPrinted>
  <dcterms:created xsi:type="dcterms:W3CDTF">2026-06-03T05:30:00Z</dcterms:created>
  <dcterms:modified xsi:type="dcterms:W3CDTF">2026-06-05T08:14:00Z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0x010100A14D9A0FA515564792FEACC70AB1043E</vt:lpwstr>
  </property>
  <property fmtid="{D5CDD505-2E9C-101B-9397-08002B2CF9AE}" pid="3" name="Order">
    <vt:r8>22500</vt:r8>
  </property>
  <property fmtid="{D5CDD505-2E9C-101B-9397-08002B2CF9AE}" pid="4" name="GrammarlyDocumentId">
    <vt:lpwstr>2949de99-9ae7-4601-949d-51fd2f825682</vt:lpwstr>
  </property>
</Properties>
</file>